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534A1" w14:textId="0D8E1804" w:rsidR="0026141E" w:rsidRDefault="00424431" w:rsidP="00424431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4505" behindDoc="0" locked="0" layoutInCell="1" allowOverlap="1" wp14:anchorId="48D5E606" wp14:editId="671B9BA0">
            <wp:simplePos x="0" y="0"/>
            <wp:positionH relativeFrom="page">
              <wp:posOffset>5295900</wp:posOffset>
            </wp:positionH>
            <wp:positionV relativeFrom="page">
              <wp:posOffset>8764270</wp:posOffset>
            </wp:positionV>
            <wp:extent cx="1751965" cy="913130"/>
            <wp:effectExtent l="0" t="0" r="635" b="0"/>
            <wp:wrapTight wrapText="bothSides">
              <wp:wrapPolygon edited="0">
                <wp:start x="2192" y="4807"/>
                <wp:lineTo x="313" y="7811"/>
                <wp:lineTo x="313" y="13218"/>
                <wp:lineTo x="1879" y="16223"/>
                <wp:lineTo x="3758" y="16223"/>
                <wp:lineTo x="20355" y="14420"/>
                <wp:lineTo x="21295" y="6609"/>
                <wp:lineTo x="18789" y="4807"/>
                <wp:lineTo x="2192" y="4807"/>
              </wp:wrapPolygon>
            </wp:wrapTight>
            <wp:docPr id="98" name="Picture 98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53" behindDoc="0" locked="0" layoutInCell="1" allowOverlap="1" wp14:anchorId="6294DA0D" wp14:editId="70F7F211">
            <wp:simplePos x="0" y="0"/>
            <wp:positionH relativeFrom="page">
              <wp:posOffset>13214985</wp:posOffset>
            </wp:positionH>
            <wp:positionV relativeFrom="page">
              <wp:posOffset>8874125</wp:posOffset>
            </wp:positionV>
            <wp:extent cx="1786890" cy="931545"/>
            <wp:effectExtent l="0" t="0" r="0" b="0"/>
            <wp:wrapTight wrapText="bothSides">
              <wp:wrapPolygon edited="0">
                <wp:start x="1535" y="5301"/>
                <wp:lineTo x="307" y="8834"/>
                <wp:lineTo x="307" y="11190"/>
                <wp:lineTo x="1228" y="15902"/>
                <wp:lineTo x="7676" y="15902"/>
                <wp:lineTo x="18422" y="14135"/>
                <wp:lineTo x="21186" y="10012"/>
                <wp:lineTo x="20571" y="5301"/>
                <wp:lineTo x="1535" y="5301"/>
              </wp:wrapPolygon>
            </wp:wrapTight>
            <wp:docPr id="99" name="Picture 99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9" behindDoc="0" locked="0" layoutInCell="0" allowOverlap="1" wp14:anchorId="238EF403" wp14:editId="494DA2A0">
                <wp:simplePos x="0" y="0"/>
                <wp:positionH relativeFrom="page">
                  <wp:posOffset>698500</wp:posOffset>
                </wp:positionH>
                <wp:positionV relativeFrom="page">
                  <wp:posOffset>2813685</wp:posOffset>
                </wp:positionV>
                <wp:extent cx="5422900" cy="4185285"/>
                <wp:effectExtent l="0" t="0" r="0" b="5715"/>
                <wp:wrapTight wrapText="bothSides">
                  <wp:wrapPolygon edited="0">
                    <wp:start x="101" y="0"/>
                    <wp:lineTo x="101" y="21498"/>
                    <wp:lineTo x="21347" y="21498"/>
                    <wp:lineTo x="21347" y="0"/>
                    <wp:lineTo x="101" y="0"/>
                  </wp:wrapPolygon>
                </wp:wrapTight>
                <wp:docPr id="1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418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9F3319" w14:textId="157EDD25" w:rsidR="002B162A" w:rsidRDefault="002B162A" w:rsidP="003155F7">
                            <w:pPr>
                              <w:pStyle w:val="Heading3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5DA3B698" w14:textId="2B987EBF" w:rsidR="002B162A" w:rsidRPr="003155F7" w:rsidRDefault="002B162A" w:rsidP="003155F7">
                            <w:pPr>
                              <w:pStyle w:val="Heading3"/>
                              <w:jc w:val="center"/>
                              <w:rPr>
                                <w:b/>
                                <w:color w:val="000653"/>
                                <w:sz w:val="144"/>
                                <w:szCs w:val="144"/>
                              </w:rPr>
                            </w:pPr>
                            <w:r w:rsidRPr="003155F7">
                              <w:rPr>
                                <w:b/>
                                <w:color w:val="000653"/>
                                <w:sz w:val="144"/>
                                <w:szCs w:val="144"/>
                              </w:rPr>
                              <w:t xml:space="preserve">Manual do Aluno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5pt;margin-top:221.55pt;width:427pt;height:329.55pt;z-index:251888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" o:allowincell="f" filled="f" stroked="f">
                <v:textbox inset=",0,,0">
                  <w:txbxContent>
                    <w:p w14:paraId="359F3319" w14:textId="157EDD25" w:rsidR="002B162A" w:rsidRDefault="002B162A" w:rsidP="003155F7">
                      <w:pPr>
                        <w:pStyle w:val="Heading3"/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5DA3B698" w14:textId="2B987EBF" w:rsidR="002B162A" w:rsidRPr="003155F7" w:rsidRDefault="002B162A" w:rsidP="003155F7">
                      <w:pPr>
                        <w:pStyle w:val="Heading3"/>
                        <w:jc w:val="center"/>
                        <w:rPr>
                          <w:b/>
                          <w:color w:val="000653"/>
                          <w:sz w:val="144"/>
                          <w:szCs w:val="144"/>
                        </w:rPr>
                      </w:pPr>
                      <w:r w:rsidRPr="003155F7">
                        <w:rPr>
                          <w:b/>
                          <w:color w:val="000653"/>
                          <w:sz w:val="144"/>
                          <w:szCs w:val="144"/>
                        </w:rPr>
                        <w:t xml:space="preserve">Manual do Aluno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71D2BF26" wp14:editId="370FDAD6">
                <wp:simplePos x="0" y="0"/>
                <wp:positionH relativeFrom="page">
                  <wp:posOffset>698500</wp:posOffset>
                </wp:positionH>
                <wp:positionV relativeFrom="page">
                  <wp:posOffset>1583690</wp:posOffset>
                </wp:positionV>
                <wp:extent cx="6261100" cy="972185"/>
                <wp:effectExtent l="0" t="0" r="0" b="18415"/>
                <wp:wrapTight wrapText="bothSides">
                  <wp:wrapPolygon edited="0">
                    <wp:start x="88" y="0"/>
                    <wp:lineTo x="88" y="21445"/>
                    <wp:lineTo x="21381" y="21445"/>
                    <wp:lineTo x="21381" y="0"/>
                    <wp:lineTo x="88" y="0"/>
                  </wp:wrapPolygon>
                </wp:wrapTight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17ABAE" w14:textId="549A2BAB" w:rsidR="002B162A" w:rsidRPr="00424431" w:rsidRDefault="002B162A" w:rsidP="003155F7">
                            <w:pPr>
                              <w:pStyle w:val="Heading3"/>
                              <w:jc w:val="center"/>
                              <w:rPr>
                                <w:rFonts w:ascii="Calibri" w:hAnsi="Calibri"/>
                                <w:b/>
                                <w:color w:val="000353"/>
                                <w:sz w:val="72"/>
                                <w:szCs w:val="72"/>
                              </w:rPr>
                            </w:pPr>
                            <w:r w:rsidRPr="00424431">
                              <w:rPr>
                                <w:rFonts w:ascii="Calibri" w:hAnsi="Calibri"/>
                                <w:b/>
                                <w:color w:val="000353"/>
                                <w:sz w:val="72"/>
                                <w:szCs w:val="72"/>
                              </w:rPr>
                              <w:t>Wizard BH Savassi - 26 anos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5pt;margin-top:124.7pt;width:493pt;height:76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" o:allowincell="f" filled="f" stroked="f">
                <v:textbox inset=",0,,0">
                  <w:txbxContent>
                    <w:p w14:paraId="2217ABAE" w14:textId="549A2BAB" w:rsidR="002B162A" w:rsidRPr="00424431" w:rsidRDefault="002B162A" w:rsidP="003155F7">
                      <w:pPr>
                        <w:pStyle w:val="Heading3"/>
                        <w:jc w:val="center"/>
                        <w:rPr>
                          <w:rFonts w:ascii="Calibri" w:hAnsi="Calibri"/>
                          <w:b/>
                          <w:color w:val="000353"/>
                          <w:sz w:val="72"/>
                          <w:szCs w:val="72"/>
                        </w:rPr>
                      </w:pPr>
                      <w:r w:rsidRPr="00424431">
                        <w:rPr>
                          <w:rFonts w:ascii="Calibri" w:hAnsi="Calibri"/>
                          <w:b/>
                          <w:color w:val="000353"/>
                          <w:sz w:val="72"/>
                          <w:szCs w:val="72"/>
                        </w:rPr>
                        <w:t>Wizard BH Savassi - 26 anos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4A2A">
        <w:rPr>
          <w:noProof/>
        </w:rPr>
        <mc:AlternateContent>
          <mc:Choice Requires="wps">
            <w:drawing>
              <wp:anchor distT="0" distB="0" distL="114300" distR="114300" simplePos="0" relativeHeight="251890697" behindDoc="0" locked="0" layoutInCell="0" allowOverlap="1" wp14:anchorId="50AA2D98" wp14:editId="2B257618">
                <wp:simplePos x="0" y="0"/>
                <wp:positionH relativeFrom="page">
                  <wp:posOffset>8661400</wp:posOffset>
                </wp:positionH>
                <wp:positionV relativeFrom="page">
                  <wp:posOffset>1454785</wp:posOffset>
                </wp:positionV>
                <wp:extent cx="6261100" cy="1229995"/>
                <wp:effectExtent l="0" t="0" r="0" b="14605"/>
                <wp:wrapTight wrapText="bothSides">
                  <wp:wrapPolygon edited="0">
                    <wp:start x="88" y="0"/>
                    <wp:lineTo x="88" y="21410"/>
                    <wp:lineTo x="21381" y="21410"/>
                    <wp:lineTo x="21381" y="0"/>
                    <wp:lineTo x="88" y="0"/>
                  </wp:wrapPolygon>
                </wp:wrapTight>
                <wp:docPr id="1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109AAD" w14:textId="11C4CCB4" w:rsidR="002B162A" w:rsidRPr="00424431" w:rsidRDefault="002B162A" w:rsidP="003155F7">
                            <w:pPr>
                              <w:pStyle w:val="Heading3"/>
                              <w:jc w:val="center"/>
                              <w:rPr>
                                <w:rFonts w:ascii="Calibri" w:hAnsi="Calibri"/>
                                <w:b/>
                                <w:color w:val="000353"/>
                                <w:sz w:val="72"/>
                                <w:szCs w:val="72"/>
                              </w:rPr>
                            </w:pPr>
                            <w:r w:rsidRPr="00424431">
                              <w:rPr>
                                <w:rFonts w:ascii="Calibri" w:hAnsi="Calibri"/>
                                <w:b/>
                                <w:color w:val="000353"/>
                                <w:sz w:val="72"/>
                                <w:szCs w:val="72"/>
                              </w:rPr>
                              <w:t>O que fazer para ser fluente ao estudar um 2o idioma?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82pt;margin-top:114.55pt;width:493pt;height:96.85pt;z-index:251890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" o:allowincell="f" filled="f" stroked="f">
                <v:textbox inset=",0,,0">
                  <w:txbxContent>
                    <w:p w14:paraId="2F109AAD" w14:textId="11C4CCB4" w:rsidR="002B162A" w:rsidRPr="00424431" w:rsidRDefault="002B162A" w:rsidP="003155F7">
                      <w:pPr>
                        <w:pStyle w:val="Heading3"/>
                        <w:jc w:val="center"/>
                        <w:rPr>
                          <w:rFonts w:ascii="Calibri" w:hAnsi="Calibri"/>
                          <w:b/>
                          <w:color w:val="000353"/>
                          <w:sz w:val="72"/>
                          <w:szCs w:val="72"/>
                        </w:rPr>
                      </w:pPr>
                      <w:r w:rsidRPr="00424431">
                        <w:rPr>
                          <w:rFonts w:ascii="Calibri" w:hAnsi="Calibri"/>
                          <w:b/>
                          <w:color w:val="000353"/>
                          <w:sz w:val="72"/>
                          <w:szCs w:val="72"/>
                        </w:rPr>
                        <w:t>O que fazer para ser fluente ao estudar um 2o idioma?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4A2A">
        <w:rPr>
          <w:noProof/>
        </w:rPr>
        <mc:AlternateContent>
          <mc:Choice Requires="wps">
            <w:drawing>
              <wp:anchor distT="0" distB="0" distL="114300" distR="114300" simplePos="0" relativeHeight="251692041" behindDoc="0" locked="0" layoutInCell="1" allowOverlap="1" wp14:anchorId="1D4EA292" wp14:editId="2DE0ECB6">
                <wp:simplePos x="0" y="0"/>
                <wp:positionH relativeFrom="page">
                  <wp:posOffset>8462010</wp:posOffset>
                </wp:positionH>
                <wp:positionV relativeFrom="page">
                  <wp:posOffset>2730500</wp:posOffset>
                </wp:positionV>
                <wp:extent cx="6460490" cy="6033770"/>
                <wp:effectExtent l="0" t="0" r="0" b="11430"/>
                <wp:wrapThrough wrapText="bothSides">
                  <wp:wrapPolygon edited="0">
                    <wp:start x="85" y="0"/>
                    <wp:lineTo x="85" y="21550"/>
                    <wp:lineTo x="21400" y="21550"/>
                    <wp:lineTo x="21400" y="0"/>
                    <wp:lineTo x="85" y="0"/>
                  </wp:wrapPolygon>
                </wp:wrapThrough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0490" cy="603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02148D2" w14:textId="7AEAD417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Frequentar o curso nos dias e horários programados no ato de sua matrícula;</w:t>
                            </w:r>
                          </w:p>
                          <w:p w14:paraId="1DD7792F" w14:textId="07693697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Usar a Wiz Pen para os exercícios da compreensão auditiva e para tirar dúvidas de pronúncia;</w:t>
                            </w:r>
                          </w:p>
                          <w:p w14:paraId="0CE6A589" w14:textId="4193FCB2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Fazer os exercícios de casa antes da próxima lição;</w:t>
                            </w:r>
                          </w:p>
                          <w:p w14:paraId="6CB6F2F8" w14:textId="311B2796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Ao faltar as aulas, providenciar a reposição dentro de 10 dias após o seu retorno;</w:t>
                            </w:r>
                          </w:p>
                          <w:p w14:paraId="5A25280A" w14:textId="64B3B365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Participar das aulas temáticas para prática do idioma;</w:t>
                            </w:r>
                          </w:p>
                          <w:p w14:paraId="6EF91551" w14:textId="57621140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Fazer os exercícios propostos na plataforma on line – We Speak;</w:t>
                            </w:r>
                          </w:p>
                          <w:p w14:paraId="6D4DA93A" w14:textId="51DB35B2" w:rsidR="002B162A" w:rsidRPr="00424431" w:rsidRDefault="002B162A" w:rsidP="003155F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color w:val="00056E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color w:val="00056E"/>
                                <w:sz w:val="44"/>
                                <w:szCs w:val="44"/>
                              </w:rPr>
                              <w:t>Na dúvida, peça ao seu professor que lhe encaminhe ao reforço;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666.3pt;margin-top:215pt;width:508.7pt;height:475.1pt;z-index:251692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" mv:complextextbox="1" filled="f" stroked="f">
                <v:textbox inset=",0,,0">
                  <w:txbxContent>
                    <w:p w14:paraId="202148D2" w14:textId="7AEAD417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Frequentar o curso nos dias e horários programados no ato de sua matrícula;</w:t>
                      </w:r>
                    </w:p>
                    <w:p w14:paraId="1DD7792F" w14:textId="07693697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Usar a Wiz Pen para os exercícios da compreensão auditiva e para tirar dúvidas de pronúncia;</w:t>
                      </w:r>
                    </w:p>
                    <w:p w14:paraId="0CE6A589" w14:textId="4193FCB2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Fazer os exercícios de casa antes da próxima lição;</w:t>
                      </w:r>
                    </w:p>
                    <w:p w14:paraId="6CB6F2F8" w14:textId="311B2796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Ao faltar as aulas, providenciar a reposição dentro de 10 dias após o seu retorno;</w:t>
                      </w:r>
                    </w:p>
                    <w:p w14:paraId="5A25280A" w14:textId="64B3B365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Participar das aulas temáticas para prática do idioma;</w:t>
                      </w:r>
                    </w:p>
                    <w:p w14:paraId="6EF91551" w14:textId="57621140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Fazer os exercícios propostos na plataforma on line – We Speak;</w:t>
                      </w:r>
                    </w:p>
                    <w:p w14:paraId="6D4DA93A" w14:textId="51DB35B2" w:rsidR="002B162A" w:rsidRPr="00424431" w:rsidRDefault="002B162A" w:rsidP="003155F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color w:val="00056E"/>
                          <w:sz w:val="44"/>
                          <w:szCs w:val="44"/>
                        </w:rPr>
                      </w:pPr>
                      <w:r w:rsidRPr="00424431">
                        <w:rPr>
                          <w:color w:val="00056E"/>
                          <w:sz w:val="44"/>
                          <w:szCs w:val="44"/>
                        </w:rPr>
                        <w:t>Na dúvida, peça ao seu professor que lhe encaminhe ao reforço;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403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67A58F" wp14:editId="66F755C2">
                <wp:simplePos x="0" y="0"/>
                <wp:positionH relativeFrom="page">
                  <wp:posOffset>520700</wp:posOffset>
                </wp:positionH>
                <wp:positionV relativeFrom="page">
                  <wp:posOffset>2070100</wp:posOffset>
                </wp:positionV>
                <wp:extent cx="6654800" cy="6920230"/>
                <wp:effectExtent l="0" t="0" r="0" b="13970"/>
                <wp:wrapThrough wrapText="bothSides">
                  <wp:wrapPolygon edited="0">
                    <wp:start x="82" y="0"/>
                    <wp:lineTo x="82" y="21564"/>
                    <wp:lineTo x="21435" y="21564"/>
                    <wp:lineTo x="21435" y="0"/>
                    <wp:lineTo x="82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6920230"/>
                          <a:chOff x="0" y="0"/>
                          <a:chExt cx="6654800" cy="69202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54800" cy="692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0"/>
                            <a:ext cx="64719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2072F208" w14:textId="77777777" w:rsidR="002B162A" w:rsidRPr="00531958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A70F03" w:themeColor="accent6"/>
                                  <w:sz w:val="28"/>
                                  <w:szCs w:val="28"/>
                                  <w:u w:val="none"/>
                                </w:rPr>
                              </w:pPr>
                            </w:p>
                            <w:p w14:paraId="1ACCF512" w14:textId="77777777" w:rsidR="002B162A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3E26225" w14:textId="77777777" w:rsidR="002B162A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5EDBFE88" w14:textId="77777777" w:rsidR="002B162A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38C0801F" w14:textId="77777777" w:rsidR="002B162A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4C00017F" w14:textId="77777777" w:rsidR="002B162A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374655FB" w14:textId="77777777" w:rsidR="002B162A" w:rsidRPr="00213690" w:rsidRDefault="002B162A" w:rsidP="00350C54">
                              <w:pPr>
                                <w:pStyle w:val="BodyText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344170"/>
                            <a:ext cx="647192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5650865" y="718820"/>
                            <a:ext cx="9124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5650865" y="1094105"/>
                            <a:ext cx="9124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5650865" y="1469390"/>
                            <a:ext cx="91249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650865" y="1844040"/>
                            <a:ext cx="9124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5650865" y="2219325"/>
                            <a:ext cx="9124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0" style="position:absolute;left:0;text-align:left;margin-left:41pt;margin-top:163pt;width:524pt;height:544.9pt;z-index:251677696;mso-position-horizontal-relative:page;mso-position-vertical-relative:page" coordsize="6654800,69202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" mv:complextextbox="1">
                <v:shape id="_x0000_s1031" type="#_x0000_t202" style="position:absolute;width:6654800;height:6920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vFXxAAA&#10;ANsAAAAPAAAAZHJzL2Rvd25yZXYueG1sRI9Ba8JAFITvBf/D8gRvdaMHbaOrhEKggoJa8fzMPpNg&#10;9m2SXTX213eFgsdhZr5h5svOVOJGrSstKxgNIxDEmdUl5woOP+n7BwjnkTVWlknBgxwsF723Ocba&#10;3nlHt73PRYCwi1FB4X0dS+myggy6oa2Jg3e2rUEfZJtL3eI9wE0lx1E0kQZLDgsF1vRVUHbZX42C&#10;zfbU/K4iZ6rEp+k02Tbr87FRatDvkhkIT51/hf/b31rB+BOeX8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LxV8QAAADbAAAADwAAAAAAAAAAAAAAAACXAgAAZHJzL2Rv&#10;d25yZXYueG1sUEsFBgAAAAAEAAQA9QAAAIgDAAAAAA==&#10;" mv:complextextbox="1" filled="f" stroked="f">
                  <v:textbox inset=",0,,0"/>
                </v:shape>
                <v:shape id="Text Box 8" o:spid="_x0000_s1032" type="#_x0000_t202" style="position:absolute;left:91440;width:647192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>
                      <w:p w14:paraId="2072F208" w14:textId="77777777" w:rsidR="002B162A" w:rsidRPr="00531958" w:rsidRDefault="002B162A" w:rsidP="00350C54">
                        <w:pPr>
                          <w:pStyle w:val="BodyText"/>
                          <w:rPr>
                            <w:rStyle w:val="Hyperlink"/>
                            <w:color w:val="A70F03" w:themeColor="accent6"/>
                            <w:sz w:val="28"/>
                            <w:szCs w:val="28"/>
                            <w:u w:val="none"/>
                          </w:rPr>
                        </w:pPr>
                      </w:p>
                      <w:p w14:paraId="1ACCF512" w14:textId="77777777" w:rsidR="002B162A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  <w:p w14:paraId="43E26225" w14:textId="77777777" w:rsidR="002B162A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  <w:p w14:paraId="5EDBFE88" w14:textId="77777777" w:rsidR="002B162A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  <w:p w14:paraId="38C0801F" w14:textId="77777777" w:rsidR="002B162A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  <w:p w14:paraId="4C00017F" w14:textId="77777777" w:rsidR="002B162A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  <w:p w14:paraId="374655FB" w14:textId="77777777" w:rsidR="002B162A" w:rsidRPr="00213690" w:rsidRDefault="002B162A" w:rsidP="00350C54">
                        <w:pPr>
                          <w:pStyle w:val="BodyText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91440;top:344170;width:647192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_x0000_s1034" inset="0,0,0,0">
                    <w:txbxContent/>
                  </v:textbox>
                </v:shape>
                <v:shape id="_x0000_s1034" type="#_x0000_t202" style="position:absolute;left:5650865;top:718820;width:91249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5650865;top:1094105;width:91249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36" type="#_x0000_t202" style="position:absolute;left:5650865;top:1469390;width:91249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37" type="#_x0000_t202" style="position:absolute;left:5650865;top:1844040;width:91249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38" type="#_x0000_t202" style="position:absolute;left:5650865;top:2219325;width:91249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155F7">
        <w:rPr>
          <w:noProof/>
        </w:rPr>
        <w:drawing>
          <wp:anchor distT="0" distB="0" distL="118745" distR="118745" simplePos="0" relativeHeight="251686919" behindDoc="0" locked="0" layoutInCell="0" allowOverlap="1" wp14:anchorId="567CBFF9" wp14:editId="0B01043E">
            <wp:simplePos x="0" y="0"/>
            <wp:positionH relativeFrom="page">
              <wp:posOffset>-1932940</wp:posOffset>
            </wp:positionH>
            <wp:positionV relativeFrom="page">
              <wp:posOffset>2813685</wp:posOffset>
            </wp:positionV>
            <wp:extent cx="908685" cy="908685"/>
            <wp:effectExtent l="304800" t="254000" r="259715" b="285115"/>
            <wp:wrapTight wrapText="bothSides">
              <wp:wrapPolygon edited="0">
                <wp:start x="17983" y="-4738"/>
                <wp:lineTo x="-2784" y="-8832"/>
                <wp:lineTo x="-7011" y="10031"/>
                <wp:lineTo x="-2918" y="11083"/>
                <wp:lineTo x="-4121" y="15761"/>
                <wp:lineTo x="-1815" y="21341"/>
                <wp:lineTo x="-963" y="25301"/>
                <wp:lineTo x="3130" y="26353"/>
                <wp:lineTo x="4016" y="25334"/>
                <wp:lineTo x="11049" y="24649"/>
                <wp:lineTo x="25585" y="19036"/>
                <wp:lineTo x="22661" y="-3536"/>
                <wp:lineTo x="17983" y="-4738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4735">
                      <a:off x="0" y="0"/>
                      <a:ext cx="908685" cy="90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033">
        <w:rPr>
          <w:noProof/>
        </w:rPr>
        <mc:AlternateContent>
          <mc:Choice Requires="wpg">
            <w:drawing>
              <wp:anchor distT="0" distB="0" distL="114300" distR="114300" simplePos="0" relativeHeight="251758601" behindDoc="0" locked="0" layoutInCell="1" allowOverlap="1" wp14:anchorId="3746CD89" wp14:editId="2F3E58D6">
                <wp:simplePos x="0" y="0"/>
                <wp:positionH relativeFrom="page">
                  <wp:posOffset>8462010</wp:posOffset>
                </wp:positionH>
                <wp:positionV relativeFrom="page">
                  <wp:posOffset>1092200</wp:posOffset>
                </wp:positionV>
                <wp:extent cx="6358890" cy="598170"/>
                <wp:effectExtent l="0" t="0" r="0" b="11430"/>
                <wp:wrapThrough wrapText="bothSides">
                  <wp:wrapPolygon edited="0">
                    <wp:start x="86" y="0"/>
                    <wp:lineTo x="86" y="21096"/>
                    <wp:lineTo x="21397" y="21096"/>
                    <wp:lineTo x="21397" y="0"/>
                    <wp:lineTo x="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890" cy="598170"/>
                          <a:chOff x="0" y="0"/>
                          <a:chExt cx="6358890" cy="5981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0" name="Text Box 100"/>
                        <wps:cNvSpPr txBox="1"/>
                        <wps:spPr>
                          <a:xfrm>
                            <a:off x="0" y="0"/>
                            <a:ext cx="635889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45720"/>
                            <a:ext cx="190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C2D1404" w14:textId="7DB989C5" w:rsidR="002B162A" w:rsidRPr="00A155A3" w:rsidRDefault="002B162A" w:rsidP="00D074FD">
                              <w:pPr>
                                <w:pStyle w:val="Heading3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9" style="position:absolute;left:0;text-align:left;margin-left:666.3pt;margin-top:86pt;width:500.7pt;height:47.1pt;z-index:251758601;mso-position-horizontal-relative:page;mso-position-vertical-relative:page" coordsize="6358890,598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" mv:complextextbox="1">
                <v:shape id="Text Box 100" o:spid="_x0000_s1040" type="#_x0000_t202" style="position:absolute;width:6358890;height:598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oSZ/xQAA&#10;ANwAAAAPAAAAZHJzL2Rvd25yZXYueG1sRI9Pb8IwDMXvSPsOkSftBgk7bFUhIJi2aQcm/h44Wo1p&#10;KxqnajLaffv5MImbrff83s/z5eAbdaMu1oEtTCcGFHERXM2lhdPxY5yBignZYROYLPxShOXiYTTH&#10;3IWe93Q7pFJJCMccLVQptbnWsajIY5yElli0S+g8Jlm7UrsOewn3jX425kV7rFkaKmzpraLievjx&#10;Fmgz+ON39vqetuvLpzlnu37jSmufHofVDFSiId3N/9dfTvCN4MszMoFe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hJn/FAAAA3AAAAA8AAAAAAAAAAAAAAAAAlwIAAGRycy9k&#10;b3ducmV2LnhtbFBLBQYAAAAABAAEAPUAAACJAwAAAAA=&#10;" mv:complextextbox="1" filled="f" stroked="f"/>
                <v:shape id="_x0000_s1041" type="#_x0000_t202" style="position:absolute;left:91440;top:45720;width:19050;height:435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0C2D1404" w14:textId="7DB989C5" w:rsidR="002B162A" w:rsidRPr="00A155A3" w:rsidRDefault="002B162A" w:rsidP="00D074FD">
                        <w:pPr>
                          <w:pStyle w:val="Heading3"/>
                          <w:rPr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01D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D50DD8C" wp14:editId="55B56580">
                <wp:simplePos x="0" y="0"/>
                <wp:positionH relativeFrom="page">
                  <wp:posOffset>14681200</wp:posOffset>
                </wp:positionH>
                <wp:positionV relativeFrom="page">
                  <wp:posOffset>8874125</wp:posOffset>
                </wp:positionV>
                <wp:extent cx="3657600" cy="274320"/>
                <wp:effectExtent l="0" t="0" r="0" b="5080"/>
                <wp:wrapTight wrapText="bothSides">
                  <wp:wrapPolygon edited="0">
                    <wp:start x="150" y="0"/>
                    <wp:lineTo x="150" y="20000"/>
                    <wp:lineTo x="21300" y="20000"/>
                    <wp:lineTo x="21300" y="0"/>
                    <wp:lineTo x="150" y="0"/>
                  </wp:wrapPolygon>
                </wp:wrapTight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90661" w14:textId="77777777" w:rsidR="002B162A" w:rsidRPr="009C7E8B" w:rsidRDefault="002B162A" w:rsidP="00350C54">
                            <w:pPr>
                              <w:pStyle w:val="Footer"/>
                            </w:pP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"Organization"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Organization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Organization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1156pt;margin-top:698.75pt;width:4in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" o:allowincell="f" filled="f" stroked="f">
                <v:textbox inset=",0,,0">
                  <w:txbxContent>
                    <w:p w14:paraId="08190661" w14:textId="77777777" w:rsidR="002B162A" w:rsidRPr="009C7E8B" w:rsidRDefault="002B162A" w:rsidP="00350C54">
                      <w:pPr>
                        <w:pStyle w:val="Footer"/>
                      </w:pP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"Organization"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Organization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Organization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55F7">
        <w:br w:type="page"/>
      </w:r>
      <w:r>
        <w:rPr>
          <w:noProof/>
        </w:rPr>
        <w:lastRenderedPageBreak/>
        <w:drawing>
          <wp:anchor distT="0" distB="0" distL="114300" distR="114300" simplePos="0" relativeHeight="251885577" behindDoc="0" locked="0" layoutInCell="1" allowOverlap="1" wp14:anchorId="0C6789A9" wp14:editId="7DBB5391">
            <wp:simplePos x="0" y="0"/>
            <wp:positionH relativeFrom="page">
              <wp:posOffset>13525500</wp:posOffset>
            </wp:positionH>
            <wp:positionV relativeFrom="page">
              <wp:posOffset>8977630</wp:posOffset>
            </wp:positionV>
            <wp:extent cx="1485900" cy="774700"/>
            <wp:effectExtent l="0" t="0" r="12700" b="0"/>
            <wp:wrapTight wrapText="bothSides">
              <wp:wrapPolygon edited="0">
                <wp:start x="1477" y="4957"/>
                <wp:lineTo x="369" y="9207"/>
                <wp:lineTo x="369" y="12039"/>
                <wp:lineTo x="1477" y="16289"/>
                <wp:lineTo x="7754" y="16289"/>
                <wp:lineTo x="19200" y="14164"/>
                <wp:lineTo x="21415" y="8498"/>
                <wp:lineTo x="20677" y="4957"/>
                <wp:lineTo x="1477" y="4957"/>
              </wp:wrapPolygon>
            </wp:wrapTight>
            <wp:docPr id="128" name="Picture 128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53" behindDoc="0" locked="0" layoutInCell="1" allowOverlap="1" wp14:anchorId="02744EA0" wp14:editId="1681E2EE">
            <wp:simplePos x="0" y="0"/>
            <wp:positionH relativeFrom="page">
              <wp:posOffset>5550535</wp:posOffset>
            </wp:positionH>
            <wp:positionV relativeFrom="page">
              <wp:posOffset>8948420</wp:posOffset>
            </wp:positionV>
            <wp:extent cx="1481455" cy="772160"/>
            <wp:effectExtent l="0" t="0" r="0" b="0"/>
            <wp:wrapTight wrapText="bothSides">
              <wp:wrapPolygon edited="0">
                <wp:start x="1111" y="4974"/>
                <wp:lineTo x="370" y="9947"/>
                <wp:lineTo x="1111" y="15632"/>
                <wp:lineTo x="12221" y="15632"/>
                <wp:lineTo x="17036" y="14211"/>
                <wp:lineTo x="21109" y="10658"/>
                <wp:lineTo x="20739" y="4974"/>
                <wp:lineTo x="1111" y="4974"/>
              </wp:wrapPolygon>
            </wp:wrapTight>
            <wp:docPr id="129" name="Picture 129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033">
        <w:rPr>
          <w:noProof/>
        </w:rPr>
        <mc:AlternateContent>
          <mc:Choice Requires="wpg">
            <w:drawing>
              <wp:anchor distT="0" distB="0" distL="114300" distR="114300" simplePos="0" relativeHeight="251883529" behindDoc="0" locked="0" layoutInCell="1" allowOverlap="1" wp14:anchorId="1F3C0801" wp14:editId="6626D802">
                <wp:simplePos x="0" y="0"/>
                <wp:positionH relativeFrom="page">
                  <wp:posOffset>8322310</wp:posOffset>
                </wp:positionH>
                <wp:positionV relativeFrom="page">
                  <wp:posOffset>1586230</wp:posOffset>
                </wp:positionV>
                <wp:extent cx="6625590" cy="7748270"/>
                <wp:effectExtent l="0" t="0" r="0" b="24130"/>
                <wp:wrapThrough wrapText="bothSides">
                  <wp:wrapPolygon edited="0">
                    <wp:start x="83" y="0"/>
                    <wp:lineTo x="83" y="21596"/>
                    <wp:lineTo x="21447" y="21596"/>
                    <wp:lineTo x="21447" y="0"/>
                    <wp:lineTo x="83" y="0"/>
                  </wp:wrapPolygon>
                </wp:wrapThrough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590" cy="7748270"/>
                          <a:chOff x="0" y="0"/>
                          <a:chExt cx="6625590" cy="77482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5590" cy="774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0"/>
                            <a:ext cx="6442710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6B23AA20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284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rStyle w:val="Hyperlink"/>
                                  <w:b/>
                                  <w:color w:val="000284"/>
                                  <w:sz w:val="28"/>
                                  <w:szCs w:val="28"/>
                                  <w:u w:val="none"/>
                                </w:rPr>
                                <w:t>PROJETO PEDAGÓGICO</w:t>
                              </w:r>
                              <w:r w:rsidRPr="00424431">
                                <w:rPr>
                                  <w:rStyle w:val="Hyperlink"/>
                                  <w:color w:val="000284"/>
                                  <w:sz w:val="28"/>
                                  <w:szCs w:val="28"/>
                                  <w:u w:val="none"/>
                                </w:rPr>
                                <w:t xml:space="preserve">: faz parte do projeto pedagógico a leitura de 1 livro por semana. Ao levar o livro para casa, o aluno pode ficar </w:t>
                              </w:r>
                              <w:proofErr w:type="gramStart"/>
                              <w:r w:rsidRPr="00424431">
                                <w:rPr>
                                  <w:rStyle w:val="Hyperlink"/>
                                  <w:color w:val="000284"/>
                                  <w:sz w:val="28"/>
                                  <w:szCs w:val="28"/>
                                  <w:u w:val="none"/>
                                </w:rPr>
                                <w:t>com</w:t>
                              </w:r>
                              <w:proofErr w:type="gramEnd"/>
                              <w:r w:rsidRPr="00424431">
                                <w:rPr>
                                  <w:rStyle w:val="Hyperlink"/>
                                  <w:color w:val="000284"/>
                                  <w:sz w:val="28"/>
                                  <w:szCs w:val="28"/>
                                  <w:u w:val="none"/>
                                </w:rPr>
                                <w:t xml:space="preserve"> o mesmo por 7 dias, sendo que, após </w:t>
                              </w:r>
                              <w:r w:rsidRPr="00424431">
                                <w:rPr>
                                  <w:color w:val="000284"/>
                                  <w:sz w:val="28"/>
                                  <w:szCs w:val="28"/>
                                </w:rPr>
                                <w:t xml:space="preserve">este período há cobrança de multa pela não devolução no prazo, no valor de R$ 0,50 por dia de atraso. </w:t>
                              </w:r>
                              <w:proofErr w:type="gramStart"/>
                              <w:r w:rsidRPr="00424431">
                                <w:rPr>
                                  <w:color w:val="000284"/>
                                  <w:sz w:val="28"/>
                                  <w:szCs w:val="28"/>
                                </w:rPr>
                                <w:t>A bonificação no “ Bônus Card” serà aplicada somente mediante entrega da ficha de interpretação preenchida.</w:t>
                              </w:r>
                              <w:proofErr w:type="gramEnd"/>
                            </w:p>
                            <w:p w14:paraId="524277B9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OBS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: Retire seu bônus card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na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secretaria.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Este cartão dá direito ao aluno de acumular pontos e retirar brindes ao final de cada semestre.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AF7D5D6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FREQUÊNCIA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: a frequência no curso é de, no mínimo, 88%  - o que significa que o aluno pode ter até 8 faltas no ano ou 4 por semestre.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Frequência inferior a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este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percentual não classifica o aluno para o próximo módulo.</w:t>
                              </w:r>
                            </w:p>
                            <w:p w14:paraId="70D36694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CARGA HORÁRIA MÍNIMA WAY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: caso não haja a frequência de pelo menos 1 hora aula semanal, o aluno perde o crédito referente à aula não assistida e, caso nã reponha as aulas perdidas, não conseguirá terminar o pacote/módulo em 1 ano.</w:t>
                              </w:r>
                            </w:p>
                            <w:p w14:paraId="791334EC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PAGAMENTO/COBRANÇA DE MULTA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: após o vencimento, há a cobrança de 0,0033% por dia de atraso.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Fique atendo à data de pagamento e programe-se para evitar transtornos.</w:t>
                              </w:r>
                              <w:proofErr w:type="gramEnd"/>
                            </w:p>
                            <w:p w14:paraId="70E236FF" w14:textId="6AA03332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AULA ZERO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: antes do início de seu curso, agende sua aula zero para aprender a manusear o material didático, saber como funcionam as aulas, “a caneta que fala” e todos os detalhes referentes à escola. Toda 5a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com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dois horários, 13:40/19:30.</w:t>
                              </w:r>
                            </w:p>
                            <w:p w14:paraId="3164B8D1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REFORÇO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: o aluno tem direito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aulas de reforço gratuitas. O atendimento é realizado toda sexta-feira de 19/20:00 e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indicação é feita pelo próprio professor.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Para ter direito à gratuidade o aluno não pode ter 3 faltas consecutivas.</w:t>
                              </w:r>
                              <w:proofErr w:type="gramEnd"/>
                            </w:p>
                            <w:p w14:paraId="0012FE39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</w:pPr>
                              <w:r w:rsidRPr="00424431">
                                <w:rPr>
                                  <w:b/>
                                  <w:color w:val="00055D"/>
                                  <w:sz w:val="28"/>
                                  <w:szCs w:val="28"/>
                                </w:rPr>
                                <w:t>REPOSIÇÃO</w:t>
                              </w:r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:  o aluno que faltar deverá agendar sua aula de reposição para ficar em dia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com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a matéria e também para não atrasar seu curso.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Os créditos têm a duração de 1 ano.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>Após esta data, os créditos perdem a validade.</w:t>
                              </w:r>
                              <w:proofErr w:type="gramEnd"/>
                              <w:r w:rsidRPr="00424431">
                                <w:rPr>
                                  <w:color w:val="00055D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3AF9171" w14:textId="77777777" w:rsidR="002B162A" w:rsidRPr="00424431" w:rsidRDefault="002B162A" w:rsidP="00772374">
                              <w:pPr>
                                <w:pStyle w:val="BodyText"/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424431">
                                <w:rPr>
                                  <w:rStyle w:val="Hyperlink"/>
                                  <w:b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>MATERIAL DIDÁTICO</w:t>
                              </w:r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 xml:space="preserve">: a retirada de MD deverá ser feita no horário de 13:30/18:30 de 2a a 6a-feira </w:t>
                              </w:r>
                              <w:proofErr w:type="gramStart"/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>na</w:t>
                              </w:r>
                              <w:proofErr w:type="gramEnd"/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 xml:space="preserve"> secretaria.</w:t>
                              </w:r>
                            </w:p>
                            <w:p w14:paraId="316B99DC" w14:textId="703A32EA" w:rsidR="002B162A" w:rsidRPr="00424431" w:rsidRDefault="002B162A" w:rsidP="00772374">
                              <w:pPr>
                                <w:pStyle w:val="BodyText"/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424431">
                                <w:rPr>
                                  <w:rStyle w:val="Hyperlink"/>
                                  <w:b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>CANCELAMENTO/RESCISÃO</w:t>
                              </w:r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 xml:space="preserve">: somente por escrito e mediante pagamento da multa rescisória e assinatura do termo rescisório </w:t>
                              </w:r>
                              <w:proofErr w:type="gramStart"/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>na</w:t>
                              </w:r>
                              <w:proofErr w:type="gramEnd"/>
                              <w:r w:rsidRPr="00424431">
                                <w:rPr>
                                  <w:rStyle w:val="Hyperlink"/>
                                  <w:color w:val="00055D"/>
                                  <w:sz w:val="28"/>
                                  <w:szCs w:val="28"/>
                                  <w:u w:val="none"/>
                                </w:rPr>
                                <w:t xml:space="preserve"> secretaria.</w:t>
                              </w:r>
                            </w:p>
                            <w:p w14:paraId="07FA4D24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286E04BE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1FB8BC60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0D1F7011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0A1AF0B4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4690E987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rStyle w:val="Hyperlink"/>
                                  <w:color w:val="00055D"/>
                                  <w:sz w:val="32"/>
                                  <w:szCs w:val="32"/>
                                  <w:u w:val="none"/>
                                </w:rPr>
                              </w:pPr>
                            </w:p>
                            <w:p w14:paraId="405BCC77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1CBFC4B4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03E9EE35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40641F4D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5C11A1B7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  <w:p w14:paraId="2B75D408" w14:textId="77777777" w:rsidR="002B162A" w:rsidRPr="00424431" w:rsidRDefault="002B162A" w:rsidP="00E72DF5">
                              <w:pPr>
                                <w:pStyle w:val="BodyText"/>
                                <w:rPr>
                                  <w:color w:val="00055D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212215"/>
                            <a:ext cx="64427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773555"/>
                            <a:ext cx="644271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91440" y="2551430"/>
                            <a:ext cx="644271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91440" y="3329305"/>
                            <a:ext cx="644271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91440" y="4107815"/>
                            <a:ext cx="644271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91440" y="4885690"/>
                            <a:ext cx="644271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91440" y="5664200"/>
                            <a:ext cx="644271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91440" y="6442075"/>
                            <a:ext cx="64427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91440" y="7003415"/>
                            <a:ext cx="644271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91440" y="7219950"/>
                            <a:ext cx="644271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43" style="position:absolute;left:0;text-align:left;margin-left:655.3pt;margin-top:124.9pt;width:521.7pt;height:610.1pt;z-index:251883529;mso-position-horizontal-relative:page;mso-position-vertical-relative:page" coordsize="6625590,77482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" mv:complextextbox="1">
                <v:shape id="_x0000_s1044" type="#_x0000_t202" style="position:absolute;width:6625590;height:7748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iUexAAA&#10;ANsAAAAPAAAAZHJzL2Rvd25yZXYueG1sRI9Ba8JAFITvBf/D8gRvdaOISnSVIAQqWLAqnp/ZZxLM&#10;vk2yW0399d1CweMwM98wy3VnKnGn1pWWFYyGEQjizOqScwWnY/o+B+E8ssbKMin4IQfrVe9tibG2&#10;D/6i+8HnIkDYxaig8L6OpXRZQQbd0NbEwbva1qAPss2lbvER4KaS4yiaSoMlh4UCa9oUlN0O30bB&#10;5/7SPLeRM1Xi03SW7Jvd9dwoNeh3yQKEp86/wv/tD61gMoO/L+EH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84lHsQAAADbAAAADwAAAAAAAAAAAAAAAACXAgAAZHJzL2Rv&#10;d25yZXYueG1sUEsFBgAAAAAEAAQA9QAAAIgDAAAAAA==&#10;" mv:complextextbox="1" filled="f" stroked="f">
                  <v:textbox inset=",0,,0"/>
                </v:shape>
                <v:shape id="Text Box 43" o:spid="_x0000_s1045" type="#_x0000_t202" style="position:absolute;left:91440;width:6442710;height:12134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 Box 44" inset="0,0,0,0">
                    <w:txbxContent>
                      <w:p w14:paraId="6B23AA20" w14:textId="77777777" w:rsidR="002B162A" w:rsidRPr="00424431" w:rsidRDefault="002B162A" w:rsidP="00E72DF5">
                        <w:pPr>
                          <w:pStyle w:val="BodyText"/>
                          <w:rPr>
                            <w:color w:val="000284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rStyle w:val="Hyperlink"/>
                            <w:b/>
                            <w:color w:val="000284"/>
                            <w:sz w:val="28"/>
                            <w:szCs w:val="28"/>
                            <w:u w:val="none"/>
                          </w:rPr>
                          <w:t>PROJETO PEDAGÓGICO</w:t>
                        </w:r>
                        <w:r w:rsidRPr="00424431">
                          <w:rPr>
                            <w:rStyle w:val="Hyperlink"/>
                            <w:color w:val="000284"/>
                            <w:sz w:val="28"/>
                            <w:szCs w:val="28"/>
                            <w:u w:val="none"/>
                          </w:rPr>
                          <w:t xml:space="preserve">: faz parte do projeto pedagógico a leitura de 1 livro por semana. Ao levar o livro para casa, o aluno pode ficar </w:t>
                        </w:r>
                        <w:proofErr w:type="gramStart"/>
                        <w:r w:rsidRPr="00424431">
                          <w:rPr>
                            <w:rStyle w:val="Hyperlink"/>
                            <w:color w:val="000284"/>
                            <w:sz w:val="28"/>
                            <w:szCs w:val="28"/>
                            <w:u w:val="none"/>
                          </w:rPr>
                          <w:t>com</w:t>
                        </w:r>
                        <w:proofErr w:type="gramEnd"/>
                        <w:r w:rsidRPr="00424431">
                          <w:rPr>
                            <w:rStyle w:val="Hyperlink"/>
                            <w:color w:val="000284"/>
                            <w:sz w:val="28"/>
                            <w:szCs w:val="28"/>
                            <w:u w:val="none"/>
                          </w:rPr>
                          <w:t xml:space="preserve"> o mesmo por 7 dias, sendo que, após </w:t>
                        </w:r>
                        <w:r w:rsidRPr="00424431">
                          <w:rPr>
                            <w:color w:val="000284"/>
                            <w:sz w:val="28"/>
                            <w:szCs w:val="28"/>
                          </w:rPr>
                          <w:t xml:space="preserve">este período há cobrança de multa pela não devolução no prazo, no valor de R$ 0,50 por dia de atraso. </w:t>
                        </w:r>
                        <w:proofErr w:type="gramStart"/>
                        <w:r w:rsidRPr="00424431">
                          <w:rPr>
                            <w:color w:val="000284"/>
                            <w:sz w:val="28"/>
                            <w:szCs w:val="28"/>
                          </w:rPr>
                          <w:t>A bonificação no “ Bônus Card” serà aplicada somente mediante entrega da ficha de interpretação preenchida.</w:t>
                        </w:r>
                        <w:proofErr w:type="gramEnd"/>
                      </w:p>
                      <w:p w14:paraId="524277B9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OBS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: Retire seu bônus card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na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secretaria.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Este cartão dá direito ao aluno de acumular pontos e retirar brindes ao final de cada semestre.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AF7D5D6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proofErr w:type="gramStart"/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FREQUÊNCIA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: a frequência no curso é de, no mínimo, 88%  - o que significa que o aluno pode ter até 8 faltas no ano ou 4 por semestre.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Frequência inferior a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este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percentual não classifica o aluno para o próximo módulo.</w:t>
                        </w:r>
                      </w:p>
                      <w:p w14:paraId="70D36694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CARGA HORÁRIA MÍNIMA WAY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: caso não haja a frequência de pelo menos 1 hora aula semanal, o aluno perde o crédito referente à aula não assistida e, caso nã reponha as aulas perdidas, não conseguirá terminar o pacote/módulo em 1 ano.</w:t>
                        </w:r>
                      </w:p>
                      <w:p w14:paraId="791334EC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PAGAMENTO/COBRANÇA DE MULTA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: após o vencimento, há a cobrança de 0,0033% por dia de atraso.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Fique atendo à data de pagamento e programe-se para evitar transtornos.</w:t>
                        </w:r>
                        <w:proofErr w:type="gramEnd"/>
                      </w:p>
                      <w:p w14:paraId="70E236FF" w14:textId="6AA03332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AULA ZERO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: antes do início de seu curso, agende sua aula zero para aprender a manusear o material didático, saber como funcionam as aulas, “a caneta que fala” e todos os detalhes referentes à escola. Toda 5a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com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dois horários, 13:40/19:30.</w:t>
                        </w:r>
                      </w:p>
                      <w:p w14:paraId="3164B8D1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REFORÇO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: o aluno tem direito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aulas de reforço gratuitas. O atendimento é realizado toda sexta-feira de 19/20:00 e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indicação é feita pelo próprio professor.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Para ter direito à gratuidade o aluno não pode ter 3 faltas consecutivas.</w:t>
                        </w:r>
                        <w:proofErr w:type="gramEnd"/>
                      </w:p>
                      <w:p w14:paraId="0012FE39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28"/>
                            <w:szCs w:val="28"/>
                          </w:rPr>
                        </w:pPr>
                        <w:r w:rsidRPr="00424431">
                          <w:rPr>
                            <w:b/>
                            <w:color w:val="00055D"/>
                            <w:sz w:val="28"/>
                            <w:szCs w:val="28"/>
                          </w:rPr>
                          <w:t>REPOSIÇÃO</w:t>
                        </w:r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:  o aluno que faltar deverá agendar sua aula de reposição para ficar em dia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com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a matéria e também para não atrasar seu curso.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Os créditos têm a duração de 1 ano.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>Após esta data, os créditos perdem a validade.</w:t>
                        </w:r>
                        <w:proofErr w:type="gramEnd"/>
                        <w:r w:rsidRPr="00424431">
                          <w:rPr>
                            <w:color w:val="00055D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3AF9171" w14:textId="77777777" w:rsidR="002B162A" w:rsidRPr="00424431" w:rsidRDefault="002B162A" w:rsidP="00772374">
                        <w:pPr>
                          <w:pStyle w:val="BodyText"/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</w:pPr>
                        <w:r w:rsidRPr="00424431">
                          <w:rPr>
                            <w:rStyle w:val="Hyperlink"/>
                            <w:b/>
                            <w:color w:val="00055D"/>
                            <w:sz w:val="28"/>
                            <w:szCs w:val="28"/>
                            <w:u w:val="none"/>
                          </w:rPr>
                          <w:t>MATERIAL DIDÁTICO</w:t>
                        </w:r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 xml:space="preserve">: a retirada de MD deverá ser feita no horário de 13:30/18:30 de 2a a 6a-feira </w:t>
                        </w:r>
                        <w:proofErr w:type="gramStart"/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>na</w:t>
                        </w:r>
                        <w:proofErr w:type="gramEnd"/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 xml:space="preserve"> secretaria.</w:t>
                        </w:r>
                      </w:p>
                      <w:p w14:paraId="316B99DC" w14:textId="703A32EA" w:rsidR="002B162A" w:rsidRPr="00424431" w:rsidRDefault="002B162A" w:rsidP="00772374">
                        <w:pPr>
                          <w:pStyle w:val="BodyText"/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</w:pPr>
                        <w:r w:rsidRPr="00424431">
                          <w:rPr>
                            <w:rStyle w:val="Hyperlink"/>
                            <w:b/>
                            <w:color w:val="00055D"/>
                            <w:sz w:val="28"/>
                            <w:szCs w:val="28"/>
                            <w:u w:val="none"/>
                          </w:rPr>
                          <w:t>CANCELAMENTO/RESCISÃO</w:t>
                        </w:r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 xml:space="preserve">: somente por escrito e mediante pagamento da multa rescisória e assinatura do termo rescisório </w:t>
                        </w:r>
                        <w:proofErr w:type="gramStart"/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>na</w:t>
                        </w:r>
                        <w:proofErr w:type="gramEnd"/>
                        <w:r w:rsidRPr="00424431">
                          <w:rPr>
                            <w:rStyle w:val="Hyperlink"/>
                            <w:color w:val="00055D"/>
                            <w:sz w:val="28"/>
                            <w:szCs w:val="28"/>
                            <w:u w:val="none"/>
                          </w:rPr>
                          <w:t xml:space="preserve"> secretaria.</w:t>
                        </w:r>
                      </w:p>
                      <w:p w14:paraId="07FA4D24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286E04BE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1FB8BC60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0D1F7011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0A1AF0B4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4690E987" w14:textId="77777777" w:rsidR="002B162A" w:rsidRPr="00424431" w:rsidRDefault="002B162A" w:rsidP="00E72DF5">
                        <w:pPr>
                          <w:pStyle w:val="BodyText"/>
                          <w:rPr>
                            <w:rStyle w:val="Hyperlink"/>
                            <w:color w:val="00055D"/>
                            <w:sz w:val="32"/>
                            <w:szCs w:val="32"/>
                            <w:u w:val="none"/>
                          </w:rPr>
                        </w:pPr>
                      </w:p>
                      <w:p w14:paraId="405BCC77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1CBFC4B4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03E9EE35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40641F4D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5C11A1B7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  <w:p w14:paraId="2B75D408" w14:textId="77777777" w:rsidR="002B162A" w:rsidRPr="00424431" w:rsidRDefault="002B162A" w:rsidP="00E72DF5">
                        <w:pPr>
                          <w:pStyle w:val="BodyText"/>
                          <w:rPr>
                            <w:color w:val="00055D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4" o:spid="_x0000_s1046" type="#_x0000_t202" style="position:absolute;left:91440;top:1212215;width:6442710;height:562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5" inset="0,0,0,0">
                    <w:txbxContent/>
                  </v:textbox>
                </v:shape>
                <v:shape id="Text Box 45" o:spid="_x0000_s1047" type="#_x0000_t202" style="position:absolute;left:91440;top:1773555;width:644271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139" inset="0,0,0,0">
                    <w:txbxContent/>
                  </v:textbox>
                </v:shape>
                <v:shape id="Text Box 139" o:spid="_x0000_s1048" type="#_x0000_t202" style="position:absolute;left:91440;top:2551430;width:644271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DLP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IMs/CAAAA3AAAAA8AAAAAAAAAAAAAAAAAlwIAAGRycy9kb3du&#10;cmV2LnhtbFBLBQYAAAAABAAEAPUAAACGAwAAAAA=&#10;" filled="f" stroked="f">
                  <v:textbox style="mso-next-textbox:#Text Box 145" inset="0,0,0,0">
                    <w:txbxContent/>
                  </v:textbox>
                </v:shape>
                <v:shape id="Text Box 145" o:spid="_x0000_s1049" type="#_x0000_t202" style="position:absolute;left:91440;top:3329305;width:6442710;height:779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0u3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0u3wwAAANwAAAAPAAAAAAAAAAAAAAAAAJcCAABkcnMvZG93&#10;bnJldi54bWxQSwUGAAAAAAQABAD1AAAAhwMAAAAA&#10;" filled="f" stroked="f">
                  <v:textbox style="mso-next-textbox:#Text Box 146" inset="0,0,0,0">
                    <w:txbxContent/>
                  </v:textbox>
                </v:shape>
                <v:shape id="Text Box 146" o:spid="_x0000_s1050" type="#_x0000_t202" style="position:absolute;left:91440;top:4107815;width:644271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dXA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R1cDCAAAA3AAAAA8AAAAAAAAAAAAAAAAAlwIAAGRycy9kb3du&#10;cmV2LnhtbFBLBQYAAAAABAAEAPUAAACGAwAAAAA=&#10;" filled="f" stroked="f">
                  <v:textbox style="mso-next-textbox:#Text Box 147" inset="0,0,0,0">
                    <w:txbxContent/>
                  </v:textbox>
                </v:shape>
                <v:shape id="Text Box 147" o:spid="_x0000_s1051" type="#_x0000_t202" style="position:absolute;left:91440;top:4885690;width:6442710;height:779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XBb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XXBbwwAAANwAAAAPAAAAAAAAAAAAAAAAAJcCAABkcnMvZG93&#10;bnJldi54bWxQSwUGAAAAAAQABAD1AAAAhwMAAAAA&#10;" filled="f" stroked="f">
                  <v:textbox style="mso-next-textbox:#Text Box 148" inset="0,0,0,0">
                    <w:txbxContent/>
                  </v:textbox>
                </v:shape>
                <v:shape id="Text Box 148" o:spid="_x0000_s1052" type="#_x0000_t202" style="position:absolute;left:91440;top:5664200;width:644271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p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C5CnFAAAA3AAAAA8AAAAAAAAAAAAAAAAAlwIAAGRycy9k&#10;b3ducmV2LnhtbFBLBQYAAAAABAAEAPUAAACJAwAAAAA=&#10;" filled="f" stroked="f">
                  <v:textbox style="mso-next-textbox:#Text Box 149" inset="0,0,0,0">
                    <w:txbxContent/>
                  </v:textbox>
                </v:shape>
                <v:shape id="Text Box 149" o:spid="_x0000_s1053" type="#_x0000_t202" style="position:absolute;left:91440;top:6442075;width:6442710;height:562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kGywgAA&#10;ANwAAAAPAAAAZHJzL2Rvd25yZXYueG1sRE9Ni8IwEL0v+B/CLHhb0xWR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OQbLCAAAA3AAAAA8AAAAAAAAAAAAAAAAAlwIAAGRycy9kb3du&#10;cmV2LnhtbFBLBQYAAAAABAAEAPUAAACGAwAAAAA=&#10;" filled="f" stroked="f">
                  <v:textbox style="mso-next-textbox:#Text Box 150" inset="0,0,0,0">
                    <w:txbxContent/>
                  </v:textbox>
                </v:shape>
                <v:shape id="Text Box 150" o:spid="_x0000_s1054" type="#_x0000_t202" style="position:absolute;left:91440;top:7003415;width:6442710;height:217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X7y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tfvLFAAAA3AAAAA8AAAAAAAAAAAAAAAAAlwIAAGRycy9k&#10;b3ducmV2LnhtbFBLBQYAAAAABAAEAPUAAACJAwAAAAA=&#10;" filled="f" stroked="f">
                  <v:textbox style="mso-next-textbox:#Text Box 151" inset="0,0,0,0">
                    <w:txbxContent/>
                  </v:textbox>
                </v:shape>
                <v:shape id="Text Box 151" o:spid="_x0000_s1055" type="#_x0000_t202" style="position:absolute;left:91440;top:7219950;width:644271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dtp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IdtpwwAAANw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86601" behindDoc="0" locked="0" layoutInCell="1" allowOverlap="1" wp14:anchorId="545F50C4" wp14:editId="15961C91">
                <wp:simplePos x="0" y="0"/>
                <wp:positionH relativeFrom="page">
                  <wp:posOffset>8525510</wp:posOffset>
                </wp:positionH>
                <wp:positionV relativeFrom="page">
                  <wp:posOffset>836930</wp:posOffset>
                </wp:positionV>
                <wp:extent cx="6358890" cy="598170"/>
                <wp:effectExtent l="0" t="0" r="0" b="11430"/>
                <wp:wrapThrough wrapText="bothSides">
                  <wp:wrapPolygon edited="0">
                    <wp:start x="86" y="0"/>
                    <wp:lineTo x="86" y="21096"/>
                    <wp:lineTo x="21397" y="21096"/>
                    <wp:lineTo x="21397" y="0"/>
                    <wp:lineTo x="86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FBFB94" w14:textId="77777777" w:rsidR="002B162A" w:rsidRPr="00424431" w:rsidRDefault="002B162A" w:rsidP="0005175F">
                            <w:pPr>
                              <w:pStyle w:val="Heading3"/>
                              <w:jc w:val="center"/>
                              <w:rPr>
                                <w:b/>
                                <w:color w:val="000284"/>
                                <w:sz w:val="56"/>
                                <w:szCs w:val="56"/>
                              </w:rPr>
                            </w:pPr>
                            <w:r w:rsidRPr="00424431">
                              <w:rPr>
                                <w:b/>
                                <w:color w:val="000284"/>
                                <w:sz w:val="56"/>
                                <w:szCs w:val="56"/>
                              </w:rPr>
                              <w:t>O que você deve saber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left:0;text-align:left;margin-left:671.3pt;margin-top:65.9pt;width:500.7pt;height:47.1pt;z-index:251886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" mv:complextextbox="1" filled="f" stroked="f">
                <v:textbox>
                  <w:txbxContent>
                    <w:p w14:paraId="52FBFB94" w14:textId="77777777" w:rsidR="002B162A" w:rsidRPr="00424431" w:rsidRDefault="002B162A" w:rsidP="0005175F">
                      <w:pPr>
                        <w:pStyle w:val="Heading3"/>
                        <w:jc w:val="center"/>
                        <w:rPr>
                          <w:b/>
                          <w:color w:val="000284"/>
                          <w:sz w:val="56"/>
                          <w:szCs w:val="56"/>
                        </w:rPr>
                      </w:pPr>
                      <w:r w:rsidRPr="00424431">
                        <w:rPr>
                          <w:b/>
                          <w:color w:val="000284"/>
                          <w:sz w:val="56"/>
                          <w:szCs w:val="56"/>
                        </w:rPr>
                        <w:t>O que você deve saber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4033">
        <w:rPr>
          <w:noProof/>
        </w:rPr>
        <mc:AlternateContent>
          <mc:Choice Requires="wpg">
            <w:drawing>
              <wp:anchor distT="0" distB="0" distL="114300" distR="114300" simplePos="0" relativeHeight="251881481" behindDoc="0" locked="0" layoutInCell="1" allowOverlap="1" wp14:anchorId="1F330BCB" wp14:editId="3AD29522">
                <wp:simplePos x="0" y="0"/>
                <wp:positionH relativeFrom="page">
                  <wp:posOffset>520700</wp:posOffset>
                </wp:positionH>
                <wp:positionV relativeFrom="page">
                  <wp:posOffset>2094865</wp:posOffset>
                </wp:positionV>
                <wp:extent cx="6794500" cy="7052945"/>
                <wp:effectExtent l="0" t="0" r="0" b="8255"/>
                <wp:wrapThrough wrapText="bothSides">
                  <wp:wrapPolygon edited="0">
                    <wp:start x="81" y="0"/>
                    <wp:lineTo x="81" y="21547"/>
                    <wp:lineTo x="21398" y="21547"/>
                    <wp:lineTo x="21398" y="0"/>
                    <wp:lineTo x="81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7052945"/>
                          <a:chOff x="0" y="0"/>
                          <a:chExt cx="6794500" cy="70529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94500" cy="705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0"/>
                            <a:ext cx="661162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4A02AFE0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  <w:r w:rsidRPr="002B162A">
                                <w:rPr>
                                  <w:b/>
                                  <w:color w:val="000061"/>
                                  <w:sz w:val="32"/>
                                  <w:szCs w:val="32"/>
                                </w:rPr>
                                <w:t>CURIOSIDADES</w:t>
                              </w:r>
                            </w:p>
                            <w:p w14:paraId="6421F96B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  <w:r w:rsidRPr="002B162A"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  <w:t xml:space="preserve"> Você sabia que as pessoas que falam </w:t>
                              </w:r>
                              <w:proofErr w:type="gramStart"/>
                              <w:r w:rsidRPr="002B162A"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  <w:t>inglês  ganham</w:t>
                              </w:r>
                              <w:proofErr w:type="gramEnd"/>
                              <w:r w:rsidRPr="002B162A"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  <w:t xml:space="preserve"> 61% a mais em relação às pessoas que não falam?</w:t>
                              </w:r>
                            </w:p>
                            <w:p w14:paraId="066A5DEF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2B162A"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  <w:t>Você sabia que as pessoas que falam inglês fluentemente conseguem se manter empregadas por mais tempo?</w:t>
                              </w:r>
                              <w:proofErr w:type="gramEnd"/>
                            </w:p>
                            <w:p w14:paraId="39A2480E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  <w:r w:rsidRPr="002B162A"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  <w:t xml:space="preserve">Então dê um up no seu inglês e frequente regularmente as aulas! </w:t>
                              </w:r>
                            </w:p>
                            <w:p w14:paraId="21B31DB3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</w:pPr>
                              <w:r w:rsidRPr="002B162A">
                                <w:rPr>
                                  <w:b/>
                                  <w:color w:val="000061"/>
                                  <w:sz w:val="28"/>
                                  <w:szCs w:val="28"/>
                                </w:rPr>
                                <w:t>TAREFAS</w:t>
                              </w:r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 xml:space="preserve">: faça as tarefas que lhe são propostas pois elas têm o objetivo de consolidar a matéria dada em sala. O homework é o único momento em que você pratica </w:t>
                              </w:r>
                              <w:proofErr w:type="gramStart"/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 xml:space="preserve"> escrita.</w:t>
                              </w:r>
                            </w:p>
                            <w:p w14:paraId="6F8722FB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</w:rPr>
                              </w:pPr>
                              <w:r w:rsidRPr="002B162A">
                                <w:rPr>
                                  <w:b/>
                                  <w:color w:val="000061"/>
                                  <w:sz w:val="28"/>
                                  <w:szCs w:val="28"/>
                                </w:rPr>
                                <w:t>WE SPEAK</w:t>
                              </w:r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 xml:space="preserve">: peça seu cadastro </w:t>
                              </w:r>
                              <w:proofErr w:type="gramStart"/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>na</w:t>
                              </w:r>
                              <w:proofErr w:type="gramEnd"/>
                              <w:r w:rsidRPr="002B162A">
                                <w:rPr>
                                  <w:color w:val="000061"/>
                                  <w:sz w:val="28"/>
                                  <w:szCs w:val="28"/>
                                </w:rPr>
                                <w:t xml:space="preserve"> plataforma do We Speak para ter acesso aos exercícios on line através do endereço eletrônico </w:t>
                              </w:r>
                              <w:hyperlink r:id="rId10" w:history="1">
                                <w:r w:rsidRPr="002B162A">
                                  <w:rPr>
                                    <w:rStyle w:val="Hyperlink"/>
                                    <w:color w:val="000061"/>
                                    <w:sz w:val="28"/>
                                    <w:szCs w:val="28"/>
                                  </w:rPr>
                                  <w:t>www.wizardsavassi.com.br</w:t>
                                </w:r>
                              </w:hyperlink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E55F7E9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COMUNICADOS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: os nossos comunicados são feitos através de e-mails.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Em caso de qualquer alteração em seus dados pessoais, gentileza informar a secretária.</w:t>
                              </w:r>
                              <w:proofErr w:type="gramEnd"/>
                            </w:p>
                            <w:p w14:paraId="331481E2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CANCELAMENTO DE AULAS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: para cancelamento de aulas, favor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ligar  para</w:t>
                              </w:r>
                              <w:proofErr w:type="gramEnd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 a secretaria com 4 horas de antecedência. Cancelamentos fora deste prazo, incorrerão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na</w:t>
                              </w:r>
                              <w:proofErr w:type="gramEnd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 perda automática da aula/crédito.</w:t>
                              </w:r>
                            </w:p>
                            <w:p w14:paraId="34C78595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REAGENDAMENTO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: no ato do cancelamento, o reagendamento deve ser feito imediatamente e o nível linguístico deve ser observado e preservado.</w:t>
                              </w:r>
                            </w:p>
                            <w:p w14:paraId="655C6DBC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AULAS TEMÁTICAS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: participe das atividades temáticas da escola.  Além de conhecer a cultura de outros países, você interage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com</w:t>
                              </w:r>
                              <w:proofErr w:type="gramEnd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 alunos de outros níveis e aproveita para praticar o idioma que está aprendendo.</w:t>
                              </w:r>
                            </w:p>
                            <w:p w14:paraId="25EA9F83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TRANFERÊNCIA DE TURMA/TURNO/HORÁRIO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: somente por escrito,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na</w:t>
                              </w:r>
                              <w:proofErr w:type="gramEnd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 secretaria mendiante adendo contratual.</w:t>
                              </w:r>
                            </w:p>
                            <w:p w14:paraId="34F632BE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  <w:r w:rsidRPr="002B162A">
                                <w:rPr>
                                  <w:rStyle w:val="Hyperlink"/>
                                  <w:b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CARNÊ</w:t>
                              </w:r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: </w:t>
                              </w:r>
                              <w:proofErr w:type="gramStart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>a</w:t>
                              </w:r>
                              <w:proofErr w:type="gramEnd"/>
                              <w:r w:rsidRPr="002B162A"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  <w:t xml:space="preserve"> aretirada do carnê deverá ser feita na secretaria da escola no horário de 8/17:30 e deve permanecer junto com o kit de material.</w:t>
                              </w:r>
                            </w:p>
                            <w:p w14:paraId="640567CE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rStyle w:val="Hyperlink"/>
                                  <w:color w:val="000061"/>
                                  <w:sz w:val="28"/>
                                  <w:szCs w:val="28"/>
                                  <w:u w:val="none"/>
                                </w:rPr>
                              </w:pPr>
                            </w:p>
                            <w:p w14:paraId="3E6C404C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  <w:p w14:paraId="59EB841E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  <w:p w14:paraId="3B384AF1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  <w:p w14:paraId="799FC36F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  <w:p w14:paraId="011968E6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  <w:p w14:paraId="46D9DE80" w14:textId="77777777" w:rsidR="002B162A" w:rsidRPr="002B162A" w:rsidRDefault="002B162A" w:rsidP="00350C54">
                              <w:pPr>
                                <w:pStyle w:val="BodyText"/>
                                <w:rPr>
                                  <w:color w:val="00006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271270" y="375285"/>
                            <a:ext cx="543179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370330" y="622935"/>
                            <a:ext cx="533273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487170" y="998220"/>
                            <a:ext cx="521589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370965" y="1245870"/>
                            <a:ext cx="53320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741680" y="1621155"/>
                            <a:ext cx="596138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1996440"/>
                            <a:ext cx="661162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557145"/>
                            <a:ext cx="66116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3118485"/>
                            <a:ext cx="66116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679825"/>
                            <a:ext cx="661162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4457700"/>
                            <a:ext cx="66116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5019040"/>
                            <a:ext cx="661162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5796915"/>
                            <a:ext cx="661162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6357620"/>
                            <a:ext cx="661162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6574790"/>
                            <a:ext cx="66116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7" style="position:absolute;left:0;text-align:left;margin-left:41pt;margin-top:164.95pt;width:535pt;height:555.35pt;z-index:251881481;mso-position-horizontal-relative:page;mso-position-vertical-relative:page" coordsize="6794500,70529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" mv:complextextbox="1">
                <v:shape id="_x0000_s1058" type="#_x0000_t202" style="position:absolute;width:6794500;height:70529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o4sxAAA&#10;ANsAAAAPAAAAZHJzL2Rvd25yZXYueG1sRI9Ba8JAFITvgv9heUJvurHQKtFVghCoYMGqeH5mn0kw&#10;+zbJrhr767sFweMwM98w82VnKnGj1pWWFYxHEQjizOqScwWHfTqcgnAeWWNlmRQ8yMFy0e/NMdb2&#10;zj902/lcBAi7GBUU3texlC4ryKAb2Zo4eGfbGvRBtrnULd4D3FTyPYo+pcGSw0KBNa0Kyi67q1Hw&#10;vT01v+vImSrxaTpJts3mfGyUeht0yQyEp86/ws/2l1bwMYb/L+E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rKOLMQAAADbAAAADwAAAAAAAAAAAAAAAACXAgAAZHJzL2Rv&#10;d25yZXYueG1sUEsFBgAAAAAEAAQA9QAAAIgDAAAAAA==&#10;" mv:complextextbox="1" filled="f" stroked="f">
                  <v:textbox inset=",0,,0"/>
                </v:shape>
                <v:shape id="Text Box 23" o:spid="_x0000_s1059" type="#_x0000_t202" style="position:absolute;left:91440;width:661162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>
                      <w:p w14:paraId="4A02AFE0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  <w:r w:rsidRPr="002B162A">
                          <w:rPr>
                            <w:b/>
                            <w:color w:val="000061"/>
                            <w:sz w:val="32"/>
                            <w:szCs w:val="32"/>
                          </w:rPr>
                          <w:t>CURIOSIDADES</w:t>
                        </w:r>
                      </w:p>
                      <w:p w14:paraId="6421F96B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  <w:r w:rsidRPr="002B162A">
                          <w:rPr>
                            <w:color w:val="000061"/>
                            <w:sz w:val="32"/>
                            <w:szCs w:val="32"/>
                          </w:rPr>
                          <w:t xml:space="preserve"> Você sabia que as pessoas que falam </w:t>
                        </w:r>
                        <w:proofErr w:type="gramStart"/>
                        <w:r w:rsidRPr="002B162A">
                          <w:rPr>
                            <w:color w:val="000061"/>
                            <w:sz w:val="32"/>
                            <w:szCs w:val="32"/>
                          </w:rPr>
                          <w:t>inglês  ganham</w:t>
                        </w:r>
                        <w:proofErr w:type="gramEnd"/>
                        <w:r w:rsidRPr="002B162A">
                          <w:rPr>
                            <w:color w:val="000061"/>
                            <w:sz w:val="32"/>
                            <w:szCs w:val="32"/>
                          </w:rPr>
                          <w:t xml:space="preserve"> 61% a mais em relação às pessoas que não falam?</w:t>
                        </w:r>
                      </w:p>
                      <w:p w14:paraId="066A5DEF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  <w:proofErr w:type="gramStart"/>
                        <w:r w:rsidRPr="002B162A">
                          <w:rPr>
                            <w:color w:val="000061"/>
                            <w:sz w:val="32"/>
                            <w:szCs w:val="32"/>
                          </w:rPr>
                          <w:t>Você sabia que as pessoas que falam inglês fluentemente conseguem se manter empregadas por mais tempo?</w:t>
                        </w:r>
                        <w:proofErr w:type="gramEnd"/>
                      </w:p>
                      <w:p w14:paraId="39A2480E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  <w:r w:rsidRPr="002B162A">
                          <w:rPr>
                            <w:color w:val="000061"/>
                            <w:sz w:val="32"/>
                            <w:szCs w:val="32"/>
                          </w:rPr>
                          <w:t xml:space="preserve">Então dê um up no seu inglês e frequente regularmente as aulas! </w:t>
                        </w:r>
                      </w:p>
                      <w:p w14:paraId="21B31DB3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28"/>
                            <w:szCs w:val="28"/>
                          </w:rPr>
                        </w:pPr>
                        <w:r w:rsidRPr="002B162A">
                          <w:rPr>
                            <w:b/>
                            <w:color w:val="000061"/>
                            <w:sz w:val="28"/>
                            <w:szCs w:val="28"/>
                          </w:rPr>
                          <w:t>TAREFAS</w:t>
                        </w:r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 xml:space="preserve">: faça as tarefas que lhe são propostas pois elas têm o objetivo de consolidar a matéria dada em sala. O homework é o único momento em que você pratica </w:t>
                        </w:r>
                        <w:proofErr w:type="gramStart"/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 xml:space="preserve"> escrita.</w:t>
                        </w:r>
                      </w:p>
                      <w:p w14:paraId="6F8722FB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</w:rPr>
                        </w:pPr>
                        <w:r w:rsidRPr="002B162A">
                          <w:rPr>
                            <w:b/>
                            <w:color w:val="000061"/>
                            <w:sz w:val="28"/>
                            <w:szCs w:val="28"/>
                          </w:rPr>
                          <w:t>WE SPEAK</w:t>
                        </w:r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 xml:space="preserve">: peça seu cadastro </w:t>
                        </w:r>
                        <w:proofErr w:type="gramStart"/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>na</w:t>
                        </w:r>
                        <w:proofErr w:type="gramEnd"/>
                        <w:r w:rsidRPr="002B162A">
                          <w:rPr>
                            <w:color w:val="000061"/>
                            <w:sz w:val="28"/>
                            <w:szCs w:val="28"/>
                          </w:rPr>
                          <w:t xml:space="preserve"> plataforma do We Speak para ter acesso aos exercícios on line através do endereço eletrônico </w:t>
                        </w:r>
                        <w:hyperlink r:id="rId11" w:history="1">
                          <w:r w:rsidRPr="002B162A">
                            <w:rPr>
                              <w:rStyle w:val="Hyperlink"/>
                              <w:color w:val="000061"/>
                              <w:sz w:val="28"/>
                              <w:szCs w:val="28"/>
                            </w:rPr>
                            <w:t>www.wizardsavassi.com.br</w:t>
                          </w:r>
                        </w:hyperlink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</w:rPr>
                          <w:t>.</w:t>
                        </w:r>
                      </w:p>
                      <w:p w14:paraId="2E55F7E9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COMUNICADOS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: os nossos comunicados são feitos através de e-mails.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Em caso de qualquer alteração em seus dados pessoais, gentileza informar a secretária.</w:t>
                        </w:r>
                        <w:proofErr w:type="gramEnd"/>
                      </w:p>
                      <w:p w14:paraId="331481E2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CANCELAMENTO DE AULAS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: para cancelamento de aulas, favor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ligar  para</w:t>
                        </w:r>
                        <w:proofErr w:type="gramEnd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 a secretaria com 4 horas de antecedência. Cancelamentos fora deste prazo, incorrerão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na</w:t>
                        </w:r>
                        <w:proofErr w:type="gramEnd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 perda automática da aula/crédito.</w:t>
                        </w:r>
                      </w:p>
                      <w:p w14:paraId="34C78595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REAGENDAMENTO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: no ato do cancelamento, o reagendamento deve ser feito imediatamente e o nível linguístico deve ser observado e preservado.</w:t>
                        </w:r>
                      </w:p>
                      <w:p w14:paraId="655C6DBC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AULAS TEMÁTICAS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: participe das atividades temáticas da escola.  Além de conhecer a cultura de outros países, você interage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com</w:t>
                        </w:r>
                        <w:proofErr w:type="gramEnd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 alunos de outros níveis e aproveita para praticar o idioma que está aprendendo.</w:t>
                        </w:r>
                      </w:p>
                      <w:p w14:paraId="25EA9F83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TRANFERÊNCIA DE TURMA/TURNO/HORÁRIO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: somente por escrito,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na</w:t>
                        </w:r>
                        <w:proofErr w:type="gramEnd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 secretaria mendiante adendo contratual.</w:t>
                        </w:r>
                      </w:p>
                      <w:p w14:paraId="34F632BE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  <w:r w:rsidRPr="002B162A">
                          <w:rPr>
                            <w:rStyle w:val="Hyperlink"/>
                            <w:b/>
                            <w:color w:val="000061"/>
                            <w:sz w:val="28"/>
                            <w:szCs w:val="28"/>
                            <w:u w:val="none"/>
                          </w:rPr>
                          <w:t>CARNÊ</w:t>
                        </w:r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: </w:t>
                        </w:r>
                        <w:proofErr w:type="gramStart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>a</w:t>
                        </w:r>
                        <w:proofErr w:type="gramEnd"/>
                        <w:r w:rsidRPr="002B162A"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  <w:t xml:space="preserve"> aretirada do carnê deverá ser feita na secretaria da escola no horário de 8/17:30 e deve permanecer junto com o kit de material.</w:t>
                        </w:r>
                      </w:p>
                      <w:p w14:paraId="640567CE" w14:textId="77777777" w:rsidR="002B162A" w:rsidRPr="002B162A" w:rsidRDefault="002B162A" w:rsidP="00350C54">
                        <w:pPr>
                          <w:pStyle w:val="BodyText"/>
                          <w:rPr>
                            <w:rStyle w:val="Hyperlink"/>
                            <w:color w:val="000061"/>
                            <w:sz w:val="28"/>
                            <w:szCs w:val="28"/>
                            <w:u w:val="none"/>
                          </w:rPr>
                        </w:pPr>
                      </w:p>
                      <w:p w14:paraId="3E6C404C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  <w:p w14:paraId="59EB841E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  <w:p w14:paraId="3B384AF1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  <w:p w14:paraId="799FC36F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  <w:p w14:paraId="011968E6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  <w:p w14:paraId="46D9DE80" w14:textId="77777777" w:rsidR="002B162A" w:rsidRPr="002B162A" w:rsidRDefault="002B162A" w:rsidP="00350C54">
                        <w:pPr>
                          <w:pStyle w:val="BodyText"/>
                          <w:rPr>
                            <w:color w:val="00006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" o:spid="_x0000_s1060" type="#_x0000_t202" style="position:absolute;left:1271270;top:375285;width:543179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61" type="#_x0000_t202" style="position:absolute;left:1370330;top:622935;width:533273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/>
                  </v:textbox>
                </v:shape>
                <v:shape id="Text Box 26" o:spid="_x0000_s1062" type="#_x0000_t202" style="position:absolute;left:1487170;top:998220;width:521589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30" inset="0,0,0,0">
                    <w:txbxContent/>
                  </v:textbox>
                </v:shape>
                <v:shape id="Text Box 30" o:spid="_x0000_s1063" type="#_x0000_t202" style="position:absolute;left:1370965;top:1245870;width:5332095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64" type="#_x0000_t202" style="position:absolute;left:741680;top:1621155;width:5961380;height:376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65" type="#_x0000_t202" style="position:absolute;left:91440;top:1996440;width:6611620;height:561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66" type="#_x0000_t202" style="position:absolute;left:91440;top:2557145;width:6611620;height:562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67" type="#_x0000_t202" style="position:absolute;left:91440;top:3118485;width:6611620;height:562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68" type="#_x0000_t202" style="position:absolute;left:91440;top:3679825;width:661162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style="mso-next-textbox:#Text Box 36" inset="0,0,0,0">
                    <w:txbxContent/>
                  </v:textbox>
                </v:shape>
                <v:shape id="Text Box 36" o:spid="_x0000_s1069" type="#_x0000_t202" style="position:absolute;left:91440;top:4457700;width:6611620;height:562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70" type="#_x0000_t202" style="position:absolute;left:91440;top:5019040;width:6611620;height:779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 Box 38" inset="0,0,0,0">
                    <w:txbxContent/>
                  </v:textbox>
                </v:shape>
                <v:shape id="Text Box 38" o:spid="_x0000_s1071" type="#_x0000_t202" style="position:absolute;left:91440;top:5796915;width:6611620;height:561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72" type="#_x0000_t202" style="position:absolute;left:91440;top:6357620;width:6611620;height:218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0" inset="0,0,0,0">
                    <w:txbxContent/>
                  </v:textbox>
                </v:shape>
                <v:shape id="Text Box 40" o:spid="_x0000_s1073" type="#_x0000_t202" style="position:absolute;left:91440;top:6574790;width:661162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155F7">
        <w:rPr>
          <w:noProof/>
        </w:rPr>
        <mc:AlternateContent>
          <mc:Choice Requires="wps">
            <w:drawing>
              <wp:anchor distT="0" distB="0" distL="114300" distR="114300" simplePos="0" relativeHeight="251879433" behindDoc="0" locked="0" layoutInCell="0" allowOverlap="1" wp14:anchorId="66DAF34E" wp14:editId="3BB00481">
                <wp:simplePos x="0" y="0"/>
                <wp:positionH relativeFrom="page">
                  <wp:posOffset>14681200</wp:posOffset>
                </wp:positionH>
                <wp:positionV relativeFrom="page">
                  <wp:posOffset>8874125</wp:posOffset>
                </wp:positionV>
                <wp:extent cx="3657600" cy="274320"/>
                <wp:effectExtent l="0" t="0" r="0" b="5080"/>
                <wp:wrapTight wrapText="bothSides">
                  <wp:wrapPolygon edited="0">
                    <wp:start x="150" y="0"/>
                    <wp:lineTo x="150" y="20000"/>
                    <wp:lineTo x="21300" y="20000"/>
                    <wp:lineTo x="21300" y="0"/>
                    <wp:lineTo x="150" y="0"/>
                  </wp:wrapPolygon>
                </wp:wrapTight>
                <wp:docPr id="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AB666" w14:textId="77777777" w:rsidR="002B162A" w:rsidRPr="009C7E8B" w:rsidRDefault="002B162A" w:rsidP="00350C54">
                            <w:pPr>
                              <w:pStyle w:val="Footer"/>
                            </w:pPr>
                            <w:r w:rsidRPr="009C7E8B">
                              <w:fldChar w:fldCharType="begin"/>
                            </w:r>
                            <w:r w:rsidRPr="009C7E8B">
                              <w:instrText xml:space="preserve"> PLACEHOLDER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IF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="" "Organization" </w:instrText>
                            </w:r>
                            <w:r w:rsidRPr="009C7E8B">
                              <w:fldChar w:fldCharType="begin"/>
                            </w:r>
                            <w:r w:rsidRPr="009C7E8B">
                              <w:instrText xml:space="preserve"> USERPROPERTY Company 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instrText>Error! Bookmark not defined.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rPr>
                                <w:noProof/>
                              </w:rPr>
                              <w:instrText>Organization</w:instrText>
                            </w:r>
                            <w:r w:rsidRPr="009C7E8B">
                              <w:fldChar w:fldCharType="end"/>
                            </w:r>
                            <w:r w:rsidRPr="009C7E8B">
                              <w:instrText xml:space="preserve"> \* MERGEFORMAT</w:instrText>
                            </w:r>
                            <w:r w:rsidRPr="009C7E8B">
                              <w:fldChar w:fldCharType="separate"/>
                            </w:r>
                            <w:r w:rsidRPr="009C7E8B">
                              <w:t>Organization</w:t>
                            </w:r>
                            <w:r w:rsidRPr="009C7E8B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156pt;margin-top:698.75pt;width:4in;height:21.6pt;z-index:251879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" o:allowincell="f" filled="f" stroked="f">
                <v:textbox inset=",0,,0">
                  <w:txbxContent>
                    <w:p w14:paraId="1DFAB666" w14:textId="77777777" w:rsidR="002B162A" w:rsidRPr="009C7E8B" w:rsidRDefault="002B162A" w:rsidP="00350C54">
                      <w:pPr>
                        <w:pStyle w:val="Footer"/>
                      </w:pPr>
                      <w:r w:rsidRPr="009C7E8B">
                        <w:fldChar w:fldCharType="begin"/>
                      </w:r>
                      <w:r w:rsidRPr="009C7E8B">
                        <w:instrText xml:space="preserve"> PLACEHOLDER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IF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="" "Organization" </w:instrText>
                      </w:r>
                      <w:r w:rsidRPr="009C7E8B">
                        <w:fldChar w:fldCharType="begin"/>
                      </w:r>
                      <w:r w:rsidRPr="009C7E8B">
                        <w:instrText xml:space="preserve"> USERPROPERTY Company </w:instrText>
                      </w:r>
                      <w:r w:rsidRPr="009C7E8B">
                        <w:fldChar w:fldCharType="separate"/>
                      </w:r>
                      <w:r w:rsidRPr="009C7E8B">
                        <w:instrText>Error! Bookmark not defined.</w:instrText>
                      </w:r>
                      <w:r w:rsidRPr="009C7E8B">
                        <w:fldChar w:fldCharType="end"/>
                      </w:r>
                      <w:r w:rsidRPr="009C7E8B">
                        <w:fldChar w:fldCharType="separate"/>
                      </w:r>
                      <w:r w:rsidRPr="009C7E8B">
                        <w:rPr>
                          <w:noProof/>
                        </w:rPr>
                        <w:instrText>Organization</w:instrText>
                      </w:r>
                      <w:r w:rsidRPr="009C7E8B">
                        <w:fldChar w:fldCharType="end"/>
                      </w:r>
                      <w:r w:rsidRPr="009C7E8B">
                        <w:instrText xml:space="preserve"> \* MERGEFORMAT</w:instrText>
                      </w:r>
                      <w:r w:rsidRPr="009C7E8B">
                        <w:fldChar w:fldCharType="separate"/>
                      </w:r>
                      <w:r w:rsidRPr="009C7E8B">
                        <w:t>Organization</w:t>
                      </w:r>
                      <w:r w:rsidRPr="009C7E8B"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55F7">
        <w:rPr>
          <w:noProof/>
        </w:rPr>
        <w:drawing>
          <wp:anchor distT="0" distB="0" distL="118745" distR="118745" simplePos="0" relativeHeight="251882505" behindDoc="0" locked="0" layoutInCell="0" allowOverlap="1" wp14:anchorId="50B1A481" wp14:editId="6AA9A9D1">
            <wp:simplePos x="0" y="0"/>
            <wp:positionH relativeFrom="page">
              <wp:posOffset>746125</wp:posOffset>
            </wp:positionH>
            <wp:positionV relativeFrom="page">
              <wp:posOffset>2623185</wp:posOffset>
            </wp:positionV>
            <wp:extent cx="908685" cy="908685"/>
            <wp:effectExtent l="304800" t="254000" r="259715" b="285115"/>
            <wp:wrapTight wrapText="bothSides">
              <wp:wrapPolygon edited="0">
                <wp:start x="17983" y="-4738"/>
                <wp:lineTo x="-2784" y="-8832"/>
                <wp:lineTo x="-7011" y="10031"/>
                <wp:lineTo x="-2918" y="11083"/>
                <wp:lineTo x="-4121" y="15761"/>
                <wp:lineTo x="-1815" y="21341"/>
                <wp:lineTo x="-963" y="25301"/>
                <wp:lineTo x="3130" y="26353"/>
                <wp:lineTo x="4016" y="25334"/>
                <wp:lineTo x="11049" y="24649"/>
                <wp:lineTo x="25585" y="19036"/>
                <wp:lineTo x="22661" y="-3536"/>
                <wp:lineTo x="17983" y="-4738"/>
              </wp:wrapPolygon>
            </wp:wrapTight>
            <wp:docPr id="13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4735">
                      <a:off x="0" y="0"/>
                      <a:ext cx="908685" cy="90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F7">
        <w:rPr>
          <w:noProof/>
        </w:rPr>
        <mc:AlternateContent>
          <mc:Choice Requires="wps">
            <w:drawing>
              <wp:anchor distT="0" distB="0" distL="114300" distR="114300" simplePos="0" relativeHeight="251880457" behindDoc="0" locked="0" layoutInCell="0" allowOverlap="1" wp14:anchorId="1A7F41F6" wp14:editId="09E4B8C8">
                <wp:simplePos x="0" y="0"/>
                <wp:positionH relativeFrom="page">
                  <wp:posOffset>647700</wp:posOffset>
                </wp:positionH>
                <wp:positionV relativeFrom="page">
                  <wp:posOffset>1384300</wp:posOffset>
                </wp:positionV>
                <wp:extent cx="6384290" cy="876300"/>
                <wp:effectExtent l="0" t="0" r="0" b="12700"/>
                <wp:wrapTight wrapText="bothSides">
                  <wp:wrapPolygon edited="0">
                    <wp:start x="86" y="0"/>
                    <wp:lineTo x="86" y="21287"/>
                    <wp:lineTo x="21398" y="21287"/>
                    <wp:lineTo x="21398" y="0"/>
                    <wp:lineTo x="86" y="0"/>
                  </wp:wrapPolygon>
                </wp:wrapTight>
                <wp:docPr id="1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29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A5512A" w14:textId="77777777" w:rsidR="002B162A" w:rsidRPr="00A155A3" w:rsidRDefault="002B162A" w:rsidP="00350C54">
                            <w:pPr>
                              <w:pStyle w:val="Heading3"/>
                              <w:rPr>
                                <w:b/>
                                <w:color w:val="00065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A155A3">
                              <w:rPr>
                                <w:b/>
                                <w:color w:val="000653"/>
                                <w:sz w:val="96"/>
                                <w:szCs w:val="96"/>
                              </w:rPr>
                              <w:t>Manual do aluno 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51pt;margin-top:109pt;width:502.7pt;height:69pt;z-index:251880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" o:allowincell="f" filled="f" stroked="f">
                <v:textbox inset=",0,,0">
                  <w:txbxContent>
                    <w:p w14:paraId="09A5512A" w14:textId="77777777" w:rsidR="002B162A" w:rsidRPr="00A155A3" w:rsidRDefault="002B162A" w:rsidP="00350C54">
                      <w:pPr>
                        <w:pStyle w:val="Heading3"/>
                        <w:rPr>
                          <w:b/>
                          <w:color w:val="000653"/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Pr="00A155A3">
                        <w:rPr>
                          <w:b/>
                          <w:color w:val="000653"/>
                          <w:sz w:val="96"/>
                          <w:szCs w:val="96"/>
                        </w:rPr>
                        <w:t>Manual do aluno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5FC9">
        <w:br w:type="page"/>
      </w:r>
      <w:r w:rsidR="002B16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85" behindDoc="0" locked="0" layoutInCell="0" allowOverlap="1" wp14:anchorId="04CEFD05" wp14:editId="26917BD1">
                <wp:simplePos x="0" y="0"/>
                <wp:positionH relativeFrom="page">
                  <wp:posOffset>3739515</wp:posOffset>
                </wp:positionH>
                <wp:positionV relativeFrom="page">
                  <wp:posOffset>8755380</wp:posOffset>
                </wp:positionV>
                <wp:extent cx="2305685" cy="842645"/>
                <wp:effectExtent l="0" t="0" r="0" b="20955"/>
                <wp:wrapTight wrapText="bothSides">
                  <wp:wrapPolygon edited="0">
                    <wp:start x="238" y="0"/>
                    <wp:lineTo x="238" y="21486"/>
                    <wp:lineTo x="21178" y="21486"/>
                    <wp:lineTo x="21178" y="0"/>
                    <wp:lineTo x="238" y="0"/>
                  </wp:wrapPolygon>
                </wp:wrapTight>
                <wp:docPr id="9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795FDF" w14:textId="77777777" w:rsidR="002B162A" w:rsidRPr="0005175F" w:rsidRDefault="002B162A" w:rsidP="00531958">
                            <w:pPr>
                              <w:pStyle w:val="Heading3"/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  <w:t>Feriados:</w:t>
                            </w:r>
                          </w:p>
                          <w:p w14:paraId="645FDCC1" w14:textId="77777777" w:rsidR="002B162A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01/01 – Confraternização universal</w:t>
                            </w:r>
                          </w:p>
                          <w:p w14:paraId="07F8EA2B" w14:textId="733C374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90"/>
                                <w:sz w:val="18"/>
                                <w:szCs w:val="18"/>
                              </w:rPr>
                              <w:t>28/02 - Carnaval</w:t>
                            </w:r>
                          </w:p>
                          <w:p w14:paraId="4CA4C3EF" w14:textId="6E3525D2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90"/>
                                <w:sz w:val="18"/>
                                <w:szCs w:val="18"/>
                              </w:rPr>
                              <w:t>01/03</w:t>
                            </w: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 xml:space="preserve"> – 4a-feira de cinzas</w:t>
                            </w:r>
                          </w:p>
                          <w:p w14:paraId="67FD9046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14/04 – 6a feira da paixã0</w:t>
                            </w:r>
                          </w:p>
                          <w:p w14:paraId="0594AF37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 xml:space="preserve">21/04 – Tiradentes </w:t>
                            </w:r>
                          </w:p>
                          <w:p w14:paraId="20A01FBC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94.45pt;margin-top:689.4pt;width:181.55pt;height:66.35pt;z-index:251749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" o:allowincell="f" filled="f" stroked="f">
                <v:textbox inset=",0,,0">
                  <w:txbxContent>
                    <w:p w14:paraId="6D795FDF" w14:textId="77777777" w:rsidR="002B162A" w:rsidRPr="0005175F" w:rsidRDefault="002B162A" w:rsidP="00531958">
                      <w:pPr>
                        <w:pStyle w:val="Heading3"/>
                        <w:rPr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b/>
                          <w:color w:val="000090"/>
                          <w:sz w:val="18"/>
                          <w:szCs w:val="18"/>
                        </w:rPr>
                        <w:t>Feriados:</w:t>
                      </w:r>
                    </w:p>
                    <w:p w14:paraId="645FDCC1" w14:textId="77777777" w:rsidR="002B162A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01/01 – Confraternização universal</w:t>
                      </w:r>
                    </w:p>
                    <w:p w14:paraId="07F8EA2B" w14:textId="733C374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>
                        <w:rPr>
                          <w:color w:val="000090"/>
                          <w:sz w:val="18"/>
                          <w:szCs w:val="18"/>
                        </w:rPr>
                        <w:t>28/02 - Carnaval</w:t>
                      </w:r>
                    </w:p>
                    <w:p w14:paraId="4CA4C3EF" w14:textId="6E3525D2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>
                        <w:rPr>
                          <w:color w:val="000090"/>
                          <w:sz w:val="18"/>
                          <w:szCs w:val="18"/>
                        </w:rPr>
                        <w:t>01/03</w:t>
                      </w: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 xml:space="preserve"> – 4a-feira de cinzas</w:t>
                      </w:r>
                    </w:p>
                    <w:p w14:paraId="67FD9046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14/04 – 6a feira da paixã0</w:t>
                      </w:r>
                    </w:p>
                    <w:p w14:paraId="0594AF37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 xml:space="preserve">21/04 – Tiradentes </w:t>
                      </w:r>
                    </w:p>
                    <w:p w14:paraId="20A01FBC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2E85">
        <w:rPr>
          <w:noProof/>
        </w:rPr>
        <w:drawing>
          <wp:anchor distT="0" distB="0" distL="118745" distR="118745" simplePos="0" relativeHeight="251686918" behindDoc="0" locked="0" layoutInCell="0" allowOverlap="1" wp14:anchorId="692CFC32" wp14:editId="3647CC61">
            <wp:simplePos x="0" y="0"/>
            <wp:positionH relativeFrom="page">
              <wp:posOffset>13323570</wp:posOffset>
            </wp:positionH>
            <wp:positionV relativeFrom="page">
              <wp:posOffset>773430</wp:posOffset>
            </wp:positionV>
            <wp:extent cx="1221105" cy="1221105"/>
            <wp:effectExtent l="355600" t="304800" r="353695" b="328295"/>
            <wp:wrapTight wrapText="bothSides">
              <wp:wrapPolygon edited="0">
                <wp:start x="18854" y="-3812"/>
                <wp:lineTo x="-1350" y="-8257"/>
                <wp:lineTo x="-5480" y="5521"/>
                <wp:lineTo x="-2875" y="6214"/>
                <wp:lineTo x="-4723" y="13162"/>
                <wp:lineTo x="-1684" y="13970"/>
                <wp:lineTo x="-2146" y="15707"/>
                <wp:lineTo x="116" y="24678"/>
                <wp:lineTo x="2287" y="25255"/>
                <wp:lineTo x="2953" y="24502"/>
                <wp:lineTo x="8625" y="24152"/>
                <wp:lineTo x="25236" y="21132"/>
                <wp:lineTo x="22328" y="-2888"/>
                <wp:lineTo x="18854" y="-3812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706091">
                      <a:off x="0" y="0"/>
                      <a:ext cx="1221105" cy="122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958">
        <w:rPr>
          <w:noProof/>
        </w:rPr>
        <mc:AlternateContent>
          <mc:Choice Requires="wps">
            <w:drawing>
              <wp:anchor distT="0" distB="0" distL="114300" distR="114300" simplePos="0" relativeHeight="251751433" behindDoc="0" locked="0" layoutInCell="0" allowOverlap="1" wp14:anchorId="523E701D" wp14:editId="7B787BB4">
                <wp:simplePos x="0" y="0"/>
                <wp:positionH relativeFrom="page">
                  <wp:posOffset>6286500</wp:posOffset>
                </wp:positionH>
                <wp:positionV relativeFrom="page">
                  <wp:posOffset>8755380</wp:posOffset>
                </wp:positionV>
                <wp:extent cx="2216785" cy="842645"/>
                <wp:effectExtent l="0" t="0" r="0" b="20955"/>
                <wp:wrapTight wrapText="bothSides">
                  <wp:wrapPolygon edited="0">
                    <wp:start x="247" y="0"/>
                    <wp:lineTo x="247" y="21486"/>
                    <wp:lineTo x="21037" y="21486"/>
                    <wp:lineTo x="21037" y="0"/>
                    <wp:lineTo x="247" y="0"/>
                  </wp:wrapPolygon>
                </wp:wrapTight>
                <wp:docPr id="9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16D03F" w14:textId="77777777" w:rsidR="002B162A" w:rsidRPr="0005175F" w:rsidRDefault="002B162A" w:rsidP="00531958">
                            <w:pPr>
                              <w:pStyle w:val="Heading3"/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  <w:t>Feriados:</w:t>
                            </w:r>
                          </w:p>
                          <w:p w14:paraId="0EFEDA39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01/05 – Dia do Trabalhador</w:t>
                            </w:r>
                          </w:p>
                          <w:p w14:paraId="620666E4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15/06 –Corpus Christi</w:t>
                            </w:r>
                          </w:p>
                          <w:p w14:paraId="2AA61CC9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15/08 – Assunção de Nossa Senhora</w:t>
                            </w:r>
                          </w:p>
                          <w:p w14:paraId="41AB0A56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07/09 – Independência do Brasil</w:t>
                            </w:r>
                          </w:p>
                          <w:p w14:paraId="1BC19E5F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95pt;margin-top:689.4pt;width:174.55pt;height:66.35pt;z-index:251751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" o:allowincell="f" filled="f" stroked="f">
                <v:textbox inset=",0,,0">
                  <w:txbxContent>
                    <w:p w14:paraId="6216D03F" w14:textId="77777777" w:rsidR="002B162A" w:rsidRPr="0005175F" w:rsidRDefault="002B162A" w:rsidP="00531958">
                      <w:pPr>
                        <w:pStyle w:val="Heading3"/>
                        <w:rPr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b/>
                          <w:color w:val="000090"/>
                          <w:sz w:val="18"/>
                          <w:szCs w:val="18"/>
                        </w:rPr>
                        <w:t>Feriados:</w:t>
                      </w:r>
                    </w:p>
                    <w:p w14:paraId="0EFEDA39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01/05 – Dia do Trabalhador</w:t>
                      </w:r>
                    </w:p>
                    <w:p w14:paraId="620666E4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15/06 –Corpus Christi</w:t>
                      </w:r>
                    </w:p>
                    <w:p w14:paraId="2AA61CC9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15/08 – Assunção de Nossa Senhora</w:t>
                      </w:r>
                    </w:p>
                    <w:p w14:paraId="41AB0A56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07/09 – Independência do Brasil</w:t>
                      </w:r>
                    </w:p>
                    <w:p w14:paraId="1BC19E5F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1958">
        <w:rPr>
          <w:noProof/>
        </w:rPr>
        <mc:AlternateContent>
          <mc:Choice Requires="wps">
            <w:drawing>
              <wp:anchor distT="0" distB="0" distL="114300" distR="114300" simplePos="0" relativeHeight="251753481" behindDoc="0" locked="0" layoutInCell="0" allowOverlap="1" wp14:anchorId="6151E327" wp14:editId="582E99C2">
                <wp:simplePos x="0" y="0"/>
                <wp:positionH relativeFrom="page">
                  <wp:posOffset>8773160</wp:posOffset>
                </wp:positionH>
                <wp:positionV relativeFrom="page">
                  <wp:posOffset>8755380</wp:posOffset>
                </wp:positionV>
                <wp:extent cx="2313940" cy="842645"/>
                <wp:effectExtent l="0" t="0" r="0" b="20955"/>
                <wp:wrapTight wrapText="bothSides">
                  <wp:wrapPolygon edited="0">
                    <wp:start x="237" y="0"/>
                    <wp:lineTo x="237" y="21486"/>
                    <wp:lineTo x="21102" y="21486"/>
                    <wp:lineTo x="21102" y="0"/>
                    <wp:lineTo x="237" y="0"/>
                  </wp:wrapPolygon>
                </wp:wrapTight>
                <wp:docPr id="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94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67FC90" w14:textId="77777777" w:rsidR="002B162A" w:rsidRPr="0005175F" w:rsidRDefault="002B162A" w:rsidP="00531958">
                            <w:pPr>
                              <w:pStyle w:val="Heading3"/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  <w:t>Feriados:</w:t>
                            </w:r>
                          </w:p>
                          <w:p w14:paraId="67198AEC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6"/>
                                <w:szCs w:val="16"/>
                              </w:rPr>
                            </w:pPr>
                            <w:r w:rsidRPr="0005175F">
                              <w:rPr>
                                <w:color w:val="000090"/>
                                <w:sz w:val="16"/>
                                <w:szCs w:val="16"/>
                              </w:rPr>
                              <w:t>12/10 – Nossa Sra. Aparecida</w:t>
                            </w:r>
                          </w:p>
                          <w:p w14:paraId="59F36290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6"/>
                                <w:szCs w:val="16"/>
                              </w:rPr>
                            </w:pPr>
                            <w:r w:rsidRPr="0005175F">
                              <w:rPr>
                                <w:color w:val="000090"/>
                                <w:sz w:val="16"/>
                                <w:szCs w:val="16"/>
                              </w:rPr>
                              <w:t>02/02 – Finados</w:t>
                            </w:r>
                          </w:p>
                          <w:p w14:paraId="69191E8E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6"/>
                                <w:szCs w:val="16"/>
                              </w:rPr>
                            </w:pPr>
                            <w:r w:rsidRPr="0005175F">
                              <w:rPr>
                                <w:color w:val="000090"/>
                                <w:sz w:val="16"/>
                                <w:szCs w:val="16"/>
                              </w:rPr>
                              <w:t>15/11 – Proclamação da República</w:t>
                            </w:r>
                          </w:p>
                          <w:p w14:paraId="03B60B2D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6"/>
                                <w:szCs w:val="16"/>
                              </w:rPr>
                            </w:pPr>
                            <w:r w:rsidRPr="0005175F">
                              <w:rPr>
                                <w:color w:val="000090"/>
                                <w:sz w:val="16"/>
                                <w:szCs w:val="16"/>
                              </w:rPr>
                              <w:t>08/12 – Nossa Sra da Conceição</w:t>
                            </w:r>
                          </w:p>
                          <w:p w14:paraId="79D76BCD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16"/>
                                <w:szCs w:val="16"/>
                              </w:rPr>
                            </w:pPr>
                            <w:r w:rsidRPr="0005175F">
                              <w:rPr>
                                <w:color w:val="000090"/>
                                <w:sz w:val="16"/>
                                <w:szCs w:val="16"/>
                              </w:rPr>
                              <w:t>25/12 - Natal</w:t>
                            </w:r>
                          </w:p>
                          <w:p w14:paraId="09273E33" w14:textId="77777777" w:rsidR="002B162A" w:rsidRPr="0005175F" w:rsidRDefault="002B162A" w:rsidP="00531958">
                            <w:pPr>
                              <w:pStyle w:val="Heading3"/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690.8pt;margin-top:689.4pt;width:182.2pt;height:66.35pt;z-index:251753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" o:allowincell="f" filled="f" stroked="f">
                <v:textbox inset=",0,,0">
                  <w:txbxContent>
                    <w:p w14:paraId="7467FC90" w14:textId="77777777" w:rsidR="002B162A" w:rsidRPr="0005175F" w:rsidRDefault="002B162A" w:rsidP="00531958">
                      <w:pPr>
                        <w:pStyle w:val="Heading3"/>
                        <w:rPr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b/>
                          <w:color w:val="000090"/>
                          <w:sz w:val="18"/>
                          <w:szCs w:val="18"/>
                        </w:rPr>
                        <w:t>Feriados:</w:t>
                      </w:r>
                    </w:p>
                    <w:p w14:paraId="67198AEC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6"/>
                          <w:szCs w:val="16"/>
                        </w:rPr>
                      </w:pPr>
                      <w:r w:rsidRPr="0005175F">
                        <w:rPr>
                          <w:color w:val="000090"/>
                          <w:sz w:val="16"/>
                          <w:szCs w:val="16"/>
                        </w:rPr>
                        <w:t>12/10 – Nossa Sra. Aparecida</w:t>
                      </w:r>
                    </w:p>
                    <w:p w14:paraId="59F36290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6"/>
                          <w:szCs w:val="16"/>
                        </w:rPr>
                      </w:pPr>
                      <w:r w:rsidRPr="0005175F">
                        <w:rPr>
                          <w:color w:val="000090"/>
                          <w:sz w:val="16"/>
                          <w:szCs w:val="16"/>
                        </w:rPr>
                        <w:t>02/02 – Finados</w:t>
                      </w:r>
                    </w:p>
                    <w:p w14:paraId="69191E8E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6"/>
                          <w:szCs w:val="16"/>
                        </w:rPr>
                      </w:pPr>
                      <w:r w:rsidRPr="0005175F">
                        <w:rPr>
                          <w:color w:val="000090"/>
                          <w:sz w:val="16"/>
                          <w:szCs w:val="16"/>
                        </w:rPr>
                        <w:t>15/11 – Proclamação da República</w:t>
                      </w:r>
                    </w:p>
                    <w:p w14:paraId="03B60B2D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6"/>
                          <w:szCs w:val="16"/>
                        </w:rPr>
                      </w:pPr>
                      <w:r w:rsidRPr="0005175F">
                        <w:rPr>
                          <w:color w:val="000090"/>
                          <w:sz w:val="16"/>
                          <w:szCs w:val="16"/>
                        </w:rPr>
                        <w:t>08/12 – Nossa Sra da Conceição</w:t>
                      </w:r>
                    </w:p>
                    <w:p w14:paraId="79D76BCD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16"/>
                          <w:szCs w:val="16"/>
                        </w:rPr>
                      </w:pPr>
                      <w:r w:rsidRPr="0005175F">
                        <w:rPr>
                          <w:color w:val="000090"/>
                          <w:sz w:val="16"/>
                          <w:szCs w:val="16"/>
                        </w:rPr>
                        <w:t>25/12 - Natal</w:t>
                      </w:r>
                    </w:p>
                    <w:p w14:paraId="09273E33" w14:textId="77777777" w:rsidR="002B162A" w:rsidRPr="0005175F" w:rsidRDefault="002B162A" w:rsidP="00531958">
                      <w:pPr>
                        <w:pStyle w:val="Heading3"/>
                        <w:rPr>
                          <w:color w:val="00009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1958">
        <w:rPr>
          <w:noProof/>
        </w:rPr>
        <mc:AlternateContent>
          <mc:Choice Requires="wps">
            <w:drawing>
              <wp:anchor distT="0" distB="0" distL="114300" distR="114300" simplePos="0" relativeHeight="251741193" behindDoc="0" locked="0" layoutInCell="0" allowOverlap="1" wp14:anchorId="0BFE440F" wp14:editId="0ECD7A93">
                <wp:simplePos x="0" y="0"/>
                <wp:positionH relativeFrom="page">
                  <wp:posOffset>11362690</wp:posOffset>
                </wp:positionH>
                <wp:positionV relativeFrom="page">
                  <wp:posOffset>8757920</wp:posOffset>
                </wp:positionV>
                <wp:extent cx="2404110" cy="843280"/>
                <wp:effectExtent l="0" t="0" r="0" b="20320"/>
                <wp:wrapTight wrapText="bothSides">
                  <wp:wrapPolygon edited="0">
                    <wp:start x="228" y="0"/>
                    <wp:lineTo x="228" y="21470"/>
                    <wp:lineTo x="21223" y="21470"/>
                    <wp:lineTo x="21223" y="0"/>
                    <wp:lineTo x="228" y="0"/>
                  </wp:wrapPolygon>
                </wp:wrapTight>
                <wp:docPr id="8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D8E419" w14:textId="2CBEEB99" w:rsidR="002B162A" w:rsidRPr="0005175F" w:rsidRDefault="002B162A" w:rsidP="00FD1BF4">
                            <w:pPr>
                              <w:pStyle w:val="Heading3"/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b/>
                                <w:color w:val="000090"/>
                                <w:sz w:val="18"/>
                                <w:szCs w:val="18"/>
                              </w:rPr>
                              <w:t>Recessos</w:t>
                            </w:r>
                          </w:p>
                          <w:p w14:paraId="1E53FF6A" w14:textId="17A1EFD6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 xml:space="preserve">25/02 a 01/03 – Carnaval </w:t>
                            </w:r>
                          </w:p>
                          <w:p w14:paraId="3AD8342E" w14:textId="276B20E0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 xml:space="preserve">13 a 16/04 – Semana Santa </w:t>
                            </w:r>
                          </w:p>
                          <w:p w14:paraId="44A274E4" w14:textId="6169086E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7 a 10/09 – Independência do Brasil</w:t>
                            </w:r>
                          </w:p>
                          <w:p w14:paraId="7ABDE0E1" w14:textId="2C015AD7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18"/>
                                <w:szCs w:val="18"/>
                              </w:rPr>
                            </w:pPr>
                            <w:r w:rsidRPr="0005175F">
                              <w:rPr>
                                <w:color w:val="000090"/>
                                <w:sz w:val="18"/>
                                <w:szCs w:val="18"/>
                              </w:rPr>
                              <w:t>12 a 15/10 – Semana da Criança e do professor</w:t>
                            </w:r>
                          </w:p>
                          <w:p w14:paraId="25C5B018" w14:textId="77777777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20"/>
                                <w:szCs w:val="20"/>
                              </w:rPr>
                            </w:pPr>
                          </w:p>
                          <w:p w14:paraId="177A4B45" w14:textId="77777777" w:rsidR="002B162A" w:rsidRPr="0005175F" w:rsidRDefault="002B162A" w:rsidP="00FD1BF4">
                            <w:pPr>
                              <w:pStyle w:val="Heading3"/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894.7pt;margin-top:689.6pt;width:189.3pt;height:66.4pt;z-index:251741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" o:allowincell="f" filled="f" stroked="f">
                <v:textbox inset=",0,,0">
                  <w:txbxContent>
                    <w:p w14:paraId="1AD8E419" w14:textId="2CBEEB99" w:rsidR="002B162A" w:rsidRPr="0005175F" w:rsidRDefault="002B162A" w:rsidP="00FD1BF4">
                      <w:pPr>
                        <w:pStyle w:val="Heading3"/>
                        <w:rPr>
                          <w:b/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b/>
                          <w:color w:val="000090"/>
                          <w:sz w:val="18"/>
                          <w:szCs w:val="18"/>
                        </w:rPr>
                        <w:t>Recessos</w:t>
                      </w:r>
                    </w:p>
                    <w:p w14:paraId="1E53FF6A" w14:textId="17A1EFD6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 xml:space="preserve">25/02 a 01/03 – Carnaval </w:t>
                      </w:r>
                    </w:p>
                    <w:p w14:paraId="3AD8342E" w14:textId="276B20E0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 xml:space="preserve">13 a 16/04 – Semana Santa </w:t>
                      </w:r>
                    </w:p>
                    <w:p w14:paraId="44A274E4" w14:textId="6169086E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7 a 10/09 – Independência do Brasil</w:t>
                      </w:r>
                    </w:p>
                    <w:p w14:paraId="7ABDE0E1" w14:textId="2C015AD7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18"/>
                          <w:szCs w:val="18"/>
                        </w:rPr>
                      </w:pPr>
                      <w:r w:rsidRPr="0005175F">
                        <w:rPr>
                          <w:color w:val="000090"/>
                          <w:sz w:val="18"/>
                          <w:szCs w:val="18"/>
                        </w:rPr>
                        <w:t>12 a 15/10 – Semana da Criança e do professor</w:t>
                      </w:r>
                    </w:p>
                    <w:p w14:paraId="25C5B018" w14:textId="77777777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20"/>
                          <w:szCs w:val="20"/>
                        </w:rPr>
                      </w:pPr>
                    </w:p>
                    <w:p w14:paraId="177A4B45" w14:textId="77777777" w:rsidR="002B162A" w:rsidRPr="0005175F" w:rsidRDefault="002B162A" w:rsidP="00FD1BF4">
                      <w:pPr>
                        <w:pStyle w:val="Heading3"/>
                        <w:rPr>
                          <w:color w:val="00009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31958">
        <w:rPr>
          <w:noProof/>
        </w:rPr>
        <w:drawing>
          <wp:anchor distT="0" distB="0" distL="114300" distR="114300" simplePos="0" relativeHeight="251694089" behindDoc="0" locked="0" layoutInCell="1" allowOverlap="1" wp14:anchorId="6479AC8E" wp14:editId="033CEF91">
            <wp:simplePos x="0" y="0"/>
            <wp:positionH relativeFrom="page">
              <wp:posOffset>1677035</wp:posOffset>
            </wp:positionH>
            <wp:positionV relativeFrom="page">
              <wp:posOffset>2357755</wp:posOffset>
            </wp:positionV>
            <wp:extent cx="12190730" cy="6400165"/>
            <wp:effectExtent l="0" t="0" r="1270" b="635"/>
            <wp:wrapThrough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hrough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3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457">
        <w:rPr>
          <w:noProof/>
        </w:rPr>
        <mc:AlternateContent>
          <mc:Choice Requires="wps">
            <w:drawing>
              <wp:anchor distT="0" distB="0" distL="114300" distR="114300" simplePos="0" relativeHeight="251743241" behindDoc="0" locked="0" layoutInCell="1" allowOverlap="1" wp14:anchorId="119267BD" wp14:editId="53BF2D12">
                <wp:simplePos x="0" y="0"/>
                <wp:positionH relativeFrom="page">
                  <wp:posOffset>5342890</wp:posOffset>
                </wp:positionH>
                <wp:positionV relativeFrom="page">
                  <wp:posOffset>7446010</wp:posOffset>
                </wp:positionV>
                <wp:extent cx="313055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278" y="20661"/>
                    <wp:lineTo x="19278" y="0"/>
                    <wp:lineTo x="0" y="0"/>
                  </wp:wrapPolygon>
                </wp:wrapThrough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B8860" w14:textId="468A823C" w:rsidR="002B162A" w:rsidRDefault="002B162A" w:rsidP="0008120B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0" type="#_x0000_t202" style="position:absolute;left:0;text-align:left;margin-left:420.7pt;margin-top:586.3pt;width:24.65pt;height:23pt;z-index:251743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" mv:complextextbox="1" fillcolor="#fdd695 [1941]" stroked="f">
                <v:textbox>
                  <w:txbxContent>
                    <w:p w14:paraId="3AFB8860" w14:textId="468A823C" w:rsidR="002B162A" w:rsidRDefault="002B162A" w:rsidP="0008120B">
                      <w:r>
                        <w:t>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6457">
        <w:rPr>
          <w:noProof/>
        </w:rPr>
        <mc:AlternateContent>
          <mc:Choice Requires="wps">
            <w:drawing>
              <wp:anchor distT="0" distB="0" distL="114300" distR="114300" simplePos="0" relativeHeight="251722761" behindDoc="0" locked="0" layoutInCell="1" allowOverlap="1" wp14:anchorId="6151BD9B" wp14:editId="6830E980">
                <wp:simplePos x="0" y="0"/>
                <wp:positionH relativeFrom="page">
                  <wp:posOffset>5036185</wp:posOffset>
                </wp:positionH>
                <wp:positionV relativeFrom="page">
                  <wp:posOffset>7446010</wp:posOffset>
                </wp:positionV>
                <wp:extent cx="30734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636" y="20661"/>
                    <wp:lineTo x="19636" y="0"/>
                    <wp:lineTo x="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73B2D" w14:textId="3458CFE5" w:rsidR="002B162A" w:rsidRDefault="002B162A" w:rsidP="003941E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left:0;text-align:left;margin-left:396.55pt;margin-top:586.3pt;width:24.2pt;height:23pt;z-index:251722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" mv:complextextbox="1" fillcolor="#fdd695 [1941]" stroked="f">
                <v:textbox>
                  <w:txbxContent>
                    <w:p w14:paraId="05273B2D" w14:textId="3458CFE5" w:rsidR="002B162A" w:rsidRDefault="002B162A" w:rsidP="003941EC">
                      <w:r>
                        <w:t>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6239">
        <w:rPr>
          <w:noProof/>
        </w:rPr>
        <mc:AlternateContent>
          <mc:Choice Requires="wps">
            <w:drawing>
              <wp:anchor distT="0" distB="0" distL="114300" distR="114300" simplePos="0" relativeHeight="251747337" behindDoc="0" locked="0" layoutInCell="1" allowOverlap="1" wp14:anchorId="644119F1" wp14:editId="377ABBCD">
                <wp:simplePos x="0" y="0"/>
                <wp:positionH relativeFrom="page">
                  <wp:posOffset>3739515</wp:posOffset>
                </wp:positionH>
                <wp:positionV relativeFrom="page">
                  <wp:posOffset>7679690</wp:posOffset>
                </wp:positionV>
                <wp:extent cx="32956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22774" w14:textId="0F02E10A" w:rsidR="002B162A" w:rsidRDefault="002B162A" w:rsidP="00C75B15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82" type="#_x0000_t202" style="position:absolute;left:0;text-align:left;margin-left:294.45pt;margin-top:604.7pt;width:25.95pt;height:23pt;z-index:25174733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" mv:complextextbox="1" fillcolor="#fdd695 [1941]" stroked="f">
                <v:textbox>
                  <w:txbxContent>
                    <w:p w14:paraId="45022774" w14:textId="0F02E10A" w:rsidR="002B162A" w:rsidRDefault="002B162A" w:rsidP="00C75B15">
                      <w:r>
                        <w:t>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75B15">
        <w:rPr>
          <w:noProof/>
        </w:rPr>
        <mc:AlternateContent>
          <mc:Choice Requires="wps">
            <w:drawing>
              <wp:anchor distT="0" distB="0" distL="114300" distR="114300" simplePos="0" relativeHeight="251745289" behindDoc="0" locked="0" layoutInCell="1" allowOverlap="1" wp14:anchorId="0C955240" wp14:editId="7A837B50">
                <wp:simplePos x="0" y="0"/>
                <wp:positionH relativeFrom="page">
                  <wp:posOffset>5656580</wp:posOffset>
                </wp:positionH>
                <wp:positionV relativeFrom="page">
                  <wp:posOffset>7446010</wp:posOffset>
                </wp:positionV>
                <wp:extent cx="26289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8874" y="20661"/>
                    <wp:lineTo x="18874" y="0"/>
                    <wp:lineTo x="0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0BB2F" w14:textId="7BA9169A" w:rsidR="002B162A" w:rsidRDefault="002B162A" w:rsidP="00C75B15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83" type="#_x0000_t202" style="position:absolute;left:0;text-align:left;margin-left:445.4pt;margin-top:586.3pt;width:20.7pt;height:23pt;z-index:25174528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" mv:complextextbox="1" fillcolor="#fdd695 [1941]" stroked="f">
                <v:textbox>
                  <w:txbxContent>
                    <w:p w14:paraId="3680BB2F" w14:textId="7BA9169A" w:rsidR="002B162A" w:rsidRDefault="002B162A" w:rsidP="00C75B15">
                      <w:r>
                        <w:t>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1B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5649A941" wp14:editId="211EB615">
                <wp:simplePos x="0" y="0"/>
                <wp:positionH relativeFrom="page">
                  <wp:posOffset>2095501</wp:posOffset>
                </wp:positionH>
                <wp:positionV relativeFrom="page">
                  <wp:posOffset>642620</wp:posOffset>
                </wp:positionV>
                <wp:extent cx="11341100" cy="1160780"/>
                <wp:effectExtent l="0" t="0" r="0" b="7620"/>
                <wp:wrapTight wrapText="bothSides">
                  <wp:wrapPolygon edited="0">
                    <wp:start x="48" y="0"/>
                    <wp:lineTo x="48" y="21269"/>
                    <wp:lineTo x="21479" y="21269"/>
                    <wp:lineTo x="21479" y="0"/>
                    <wp:lineTo x="48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3E2A43" w14:textId="77777777" w:rsidR="002B162A" w:rsidRPr="00FD1BF4" w:rsidRDefault="002B162A" w:rsidP="00FD1BF4">
                            <w:pPr>
                              <w:pStyle w:val="Headline"/>
                              <w:rPr>
                                <w:b/>
                                <w:color w:val="000090"/>
                                <w:sz w:val="96"/>
                                <w:szCs w:val="96"/>
                              </w:rPr>
                            </w:pPr>
                            <w:r w:rsidRPr="00FD1BF4">
                              <w:rPr>
                                <w:b/>
                                <w:color w:val="000090"/>
                                <w:sz w:val="96"/>
                                <w:szCs w:val="96"/>
                              </w:rPr>
                              <w:t>Planejamento pedagógico para 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4" type="#_x0000_t202" style="position:absolute;left:0;text-align:left;margin-left:165pt;margin-top:50.6pt;width:893pt;height:91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" o:allowincell="f" filled="f" stroked="f">
                <v:textbox inset=",0,,0">
                  <w:txbxContent>
                    <w:p w14:paraId="533E2A43" w14:textId="77777777" w:rsidR="002B162A" w:rsidRPr="00FD1BF4" w:rsidRDefault="002B162A" w:rsidP="00FD1BF4">
                      <w:pPr>
                        <w:pStyle w:val="Headline"/>
                        <w:rPr>
                          <w:b/>
                          <w:color w:val="000090"/>
                          <w:sz w:val="96"/>
                          <w:szCs w:val="96"/>
                        </w:rPr>
                      </w:pPr>
                      <w:r w:rsidRPr="00FD1BF4">
                        <w:rPr>
                          <w:b/>
                          <w:color w:val="000090"/>
                          <w:sz w:val="96"/>
                          <w:szCs w:val="96"/>
                        </w:rPr>
                        <w:t>Planejamento pedagógico para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03065">
        <w:rPr>
          <w:noProof/>
        </w:rPr>
        <mc:AlternateContent>
          <mc:Choice Requires="wps">
            <w:drawing>
              <wp:anchor distT="0" distB="0" distL="114300" distR="114300" simplePos="0" relativeHeight="251735049" behindDoc="0" locked="0" layoutInCell="1" allowOverlap="1" wp14:anchorId="2EA3B888" wp14:editId="4D0024CC">
                <wp:simplePos x="0" y="0"/>
                <wp:positionH relativeFrom="page">
                  <wp:posOffset>9782810</wp:posOffset>
                </wp:positionH>
                <wp:positionV relativeFrom="page">
                  <wp:posOffset>7675245</wp:posOffset>
                </wp:positionV>
                <wp:extent cx="32448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16A26" w14:textId="77777777" w:rsidR="002B162A" w:rsidRDefault="002B162A" w:rsidP="00E678CB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5" type="#_x0000_t202" style="position:absolute;left:0;text-align:left;margin-left:770.3pt;margin-top:604.35pt;width:25.55pt;height:23pt;z-index:25173504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" mv:complextextbox="1" fillcolor="#fdd695 [1941]" stroked="f">
                <v:textbox>
                  <w:txbxContent>
                    <w:p w14:paraId="1DF16A26" w14:textId="77777777" w:rsidR="002B162A" w:rsidRDefault="002B162A" w:rsidP="00E678CB">
                      <w: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065">
        <w:rPr>
          <w:noProof/>
        </w:rPr>
        <mc:AlternateContent>
          <mc:Choice Requires="wps">
            <w:drawing>
              <wp:anchor distT="0" distB="0" distL="114300" distR="114300" simplePos="0" relativeHeight="251713544" behindDoc="0" locked="0" layoutInCell="1" allowOverlap="1" wp14:anchorId="1CB9C215" wp14:editId="03BBD758">
                <wp:simplePos x="0" y="0"/>
                <wp:positionH relativeFrom="page">
                  <wp:posOffset>12956540</wp:posOffset>
                </wp:positionH>
                <wp:positionV relativeFrom="page">
                  <wp:posOffset>3392805</wp:posOffset>
                </wp:positionV>
                <wp:extent cx="352425" cy="501650"/>
                <wp:effectExtent l="0" t="0" r="3175" b="6350"/>
                <wp:wrapThrough wrapText="bothSides">
                  <wp:wrapPolygon edited="0">
                    <wp:start x="0" y="0"/>
                    <wp:lineTo x="0" y="20780"/>
                    <wp:lineTo x="20238" y="20780"/>
                    <wp:lineTo x="20238" y="0"/>
                    <wp:lineTo x="0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01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8E879" w14:textId="64CFF2AD" w:rsidR="002B162A" w:rsidRDefault="002B162A" w:rsidP="00926929">
                            <w:r>
                              <w:t>14</w:t>
                            </w:r>
                          </w:p>
                          <w:p w14:paraId="58123A61" w14:textId="4E568DF4" w:rsidR="002B162A" w:rsidRDefault="002B162A" w:rsidP="00926929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86" type="#_x0000_t202" style="position:absolute;left:0;text-align:left;margin-left:1020.2pt;margin-top:267.15pt;width:27.75pt;height:39.5pt;z-index:25171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" mv:complextextbox="1" fillcolor="#fdd695 [1941]" stroked="f">
                <v:textbox>
                  <w:txbxContent>
                    <w:p w14:paraId="5CA8E879" w14:textId="64CFF2AD" w:rsidR="002B162A" w:rsidRDefault="002B162A" w:rsidP="00926929">
                      <w:r>
                        <w:t>14</w:t>
                      </w:r>
                    </w:p>
                    <w:p w14:paraId="58123A61" w14:textId="4E568DF4" w:rsidR="002B162A" w:rsidRDefault="002B162A" w:rsidP="00926929">
                      <w:r>
                        <w:t>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065">
        <w:rPr>
          <w:noProof/>
        </w:rPr>
        <mc:AlternateContent>
          <mc:Choice Requires="wps">
            <w:drawing>
              <wp:anchor distT="0" distB="0" distL="114300" distR="114300" simplePos="0" relativeHeight="251710473" behindDoc="0" locked="0" layoutInCell="1" allowOverlap="1" wp14:anchorId="5D553D35" wp14:editId="624A45EA">
                <wp:simplePos x="0" y="0"/>
                <wp:positionH relativeFrom="page">
                  <wp:posOffset>13260705</wp:posOffset>
                </wp:positionH>
                <wp:positionV relativeFrom="page">
                  <wp:posOffset>3403600</wp:posOffset>
                </wp:positionV>
                <wp:extent cx="32448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93D75" w14:textId="1B1D2E41" w:rsidR="002B162A" w:rsidRDefault="002B162A" w:rsidP="00926929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87" type="#_x0000_t202" style="position:absolute;left:0;text-align:left;margin-left:1044.15pt;margin-top:268pt;width:25.55pt;height:23pt;z-index:25171047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" mv:complextextbox="1" fillcolor="#fdd695 [1941]" stroked="f">
                <v:textbox>
                  <w:txbxContent>
                    <w:p w14:paraId="4C993D75" w14:textId="1B1D2E41" w:rsidR="002B162A" w:rsidRDefault="002B162A" w:rsidP="00926929">
                      <w: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3065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1" allowOverlap="1" wp14:anchorId="0CD0D291" wp14:editId="28F74448">
                <wp:simplePos x="0" y="0"/>
                <wp:positionH relativeFrom="page">
                  <wp:posOffset>12635865</wp:posOffset>
                </wp:positionH>
                <wp:positionV relativeFrom="page">
                  <wp:posOffset>3403600</wp:posOffset>
                </wp:positionV>
                <wp:extent cx="320675" cy="292100"/>
                <wp:effectExtent l="0" t="0" r="9525" b="12700"/>
                <wp:wrapThrough wrapText="bothSides">
                  <wp:wrapPolygon edited="0">
                    <wp:start x="0" y="0"/>
                    <wp:lineTo x="0" y="20661"/>
                    <wp:lineTo x="20531" y="20661"/>
                    <wp:lineTo x="20531" y="0"/>
                    <wp:lineTo x="0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A2C26" w14:textId="589C810B" w:rsidR="002B162A" w:rsidRDefault="002B162A" w:rsidP="0092692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88" type="#_x0000_t202" style="position:absolute;left:0;text-align:left;margin-left:994.95pt;margin-top:268pt;width:25.25pt;height:23pt;z-index:25170637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" mv:complextextbox="1" fillcolor="#fdd695 [1941]" stroked="f">
                <v:textbox>
                  <w:txbxContent>
                    <w:p w14:paraId="065A2C26" w14:textId="589C810B" w:rsidR="002B162A" w:rsidRDefault="002B162A" w:rsidP="00926929">
                      <w:r>
                        <w:t>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78CB">
        <w:rPr>
          <w:noProof/>
        </w:rPr>
        <mc:AlternateContent>
          <mc:Choice Requires="wps">
            <w:drawing>
              <wp:anchor distT="0" distB="0" distL="114300" distR="114300" simplePos="0" relativeHeight="251737097" behindDoc="0" locked="0" layoutInCell="1" allowOverlap="1" wp14:anchorId="575ED1C3" wp14:editId="7A2822B2">
                <wp:simplePos x="0" y="0"/>
                <wp:positionH relativeFrom="page">
                  <wp:posOffset>12999085</wp:posOffset>
                </wp:positionH>
                <wp:positionV relativeFrom="page">
                  <wp:posOffset>7459345</wp:posOffset>
                </wp:positionV>
                <wp:extent cx="26162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8920" y="20661"/>
                    <wp:lineTo x="18920" y="0"/>
                    <wp:lineTo x="0" y="0"/>
                  </wp:wrapPolygon>
                </wp:wrapThrough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1B8A" w14:textId="33C54B1D" w:rsidR="002B162A" w:rsidRDefault="002B162A" w:rsidP="00E678CB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1023.55pt;margin-top:587.35pt;width:20.6pt;height:23pt;z-index:25173709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" mv:complextextbox="1" fillcolor="#fdd695 [1941]" stroked="f">
                <v:textbox>
                  <w:txbxContent>
                    <w:p w14:paraId="696C1B8A" w14:textId="33C54B1D" w:rsidR="002B162A" w:rsidRDefault="002B162A" w:rsidP="00E678CB">
                      <w:r>
                        <w:t>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78CB">
        <w:rPr>
          <w:noProof/>
        </w:rPr>
        <mc:AlternateContent>
          <mc:Choice Requires="wps">
            <w:drawing>
              <wp:anchor distT="0" distB="0" distL="114300" distR="114300" simplePos="0" relativeHeight="251733001" behindDoc="0" locked="0" layoutInCell="1" allowOverlap="1" wp14:anchorId="3F740B1B" wp14:editId="11769526">
                <wp:simplePos x="0" y="0"/>
                <wp:positionH relativeFrom="page">
                  <wp:posOffset>10107295</wp:posOffset>
                </wp:positionH>
                <wp:positionV relativeFrom="page">
                  <wp:posOffset>7239635</wp:posOffset>
                </wp:positionV>
                <wp:extent cx="26098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19887" y="20661"/>
                    <wp:lineTo x="19887" y="0"/>
                    <wp:lineTo x="0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9AA2D" w14:textId="178764DA" w:rsidR="002B162A" w:rsidRDefault="002B162A" w:rsidP="00E678C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90" type="#_x0000_t202" style="position:absolute;left:0;text-align:left;margin-left:795.85pt;margin-top:570.05pt;width:20.55pt;height:23pt;z-index:25173300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" mv:complextextbox="1" fillcolor="#fdd695 [1941]" stroked="f">
                <v:textbox>
                  <w:txbxContent>
                    <w:p w14:paraId="6E99AA2D" w14:textId="178764DA" w:rsidR="002B162A" w:rsidRDefault="002B162A" w:rsidP="00E678CB">
                      <w:r>
                        <w:t>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41EC">
        <w:rPr>
          <w:noProof/>
        </w:rPr>
        <mc:AlternateContent>
          <mc:Choice Requires="wps">
            <w:drawing>
              <wp:anchor distT="0" distB="0" distL="114300" distR="114300" simplePos="0" relativeHeight="251728905" behindDoc="0" locked="0" layoutInCell="1" allowOverlap="1" wp14:anchorId="7AA393D7" wp14:editId="4D623ECE">
                <wp:simplePos x="0" y="0"/>
                <wp:positionH relativeFrom="page">
                  <wp:posOffset>8173085</wp:posOffset>
                </wp:positionH>
                <wp:positionV relativeFrom="page">
                  <wp:posOffset>7446010</wp:posOffset>
                </wp:positionV>
                <wp:extent cx="33020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938" y="20661"/>
                    <wp:lineTo x="19938" y="0"/>
                    <wp:lineTo x="0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66219" w14:textId="1DC3EB3E" w:rsidR="002B162A" w:rsidRDefault="002B162A" w:rsidP="003941EC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91" type="#_x0000_t202" style="position:absolute;left:0;text-align:left;margin-left:643.55pt;margin-top:586.3pt;width:26pt;height:23pt;z-index:25172890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" mv:complextextbox="1" fillcolor="#fdd695 [1941]" stroked="f">
                <v:textbox>
                  <w:txbxContent>
                    <w:p w14:paraId="2F966219" w14:textId="1DC3EB3E" w:rsidR="002B162A" w:rsidRDefault="002B162A" w:rsidP="003941EC">
                      <w:r>
                        <w:t>14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41EC">
        <w:rPr>
          <w:noProof/>
        </w:rPr>
        <mc:AlternateContent>
          <mc:Choice Requires="wps">
            <w:drawing>
              <wp:anchor distT="0" distB="0" distL="114300" distR="114300" simplePos="0" relativeHeight="251730953" behindDoc="0" locked="0" layoutInCell="1" allowOverlap="1" wp14:anchorId="6AC2BDDC" wp14:editId="357D6C5E">
                <wp:simplePos x="0" y="0"/>
                <wp:positionH relativeFrom="page">
                  <wp:posOffset>6288405</wp:posOffset>
                </wp:positionH>
                <wp:positionV relativeFrom="page">
                  <wp:posOffset>7679690</wp:posOffset>
                </wp:positionV>
                <wp:extent cx="324485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938" y="20661"/>
                    <wp:lineTo x="19938" y="0"/>
                    <wp:lineTo x="0" y="0"/>
                  </wp:wrapPolygon>
                </wp:wrapThrough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FBD0" w14:textId="4CB97819" w:rsidR="002B162A" w:rsidRDefault="002B162A" w:rsidP="003941E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92" type="#_x0000_t202" style="position:absolute;left:0;text-align:left;margin-left:495.15pt;margin-top:604.7pt;width:25.55pt;height:23pt;z-index:25173095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" mv:complextextbox="1" fillcolor="#fdd695 [1941]" stroked="f">
                <v:textbox>
                  <w:txbxContent>
                    <w:p w14:paraId="64FAFBD0" w14:textId="4CB97819" w:rsidR="002B162A" w:rsidRDefault="002B162A" w:rsidP="003941EC">
                      <w: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41EC">
        <w:rPr>
          <w:noProof/>
        </w:rPr>
        <mc:AlternateContent>
          <mc:Choice Requires="wps">
            <w:drawing>
              <wp:anchor distT="0" distB="0" distL="114300" distR="114300" simplePos="0" relativeHeight="251726857" behindDoc="0" locked="0" layoutInCell="1" allowOverlap="1" wp14:anchorId="39D2A137" wp14:editId="5AC4E6F2">
                <wp:simplePos x="0" y="0"/>
                <wp:positionH relativeFrom="page">
                  <wp:posOffset>7852410</wp:posOffset>
                </wp:positionH>
                <wp:positionV relativeFrom="page">
                  <wp:posOffset>7446010</wp:posOffset>
                </wp:positionV>
                <wp:extent cx="320675" cy="292100"/>
                <wp:effectExtent l="0" t="0" r="635" b="12700"/>
                <wp:wrapThrough wrapText="bothSides">
                  <wp:wrapPolygon edited="0">
                    <wp:start x="0" y="0"/>
                    <wp:lineTo x="0" y="20661"/>
                    <wp:lineTo x="19977" y="20661"/>
                    <wp:lineTo x="19977" y="0"/>
                    <wp:lineTo x="0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2CD06" w14:textId="02206384" w:rsidR="002B162A" w:rsidRDefault="002B162A" w:rsidP="003941E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93" type="#_x0000_t202" style="position:absolute;left:0;text-align:left;margin-left:618.3pt;margin-top:586.3pt;width:25.25pt;height:23pt;z-index:25172685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" mv:complextextbox="1" fillcolor="#fdd695 [1941]" stroked="f">
                <v:textbox>
                  <w:txbxContent>
                    <w:p w14:paraId="1422CD06" w14:textId="02206384" w:rsidR="002B162A" w:rsidRDefault="002B162A" w:rsidP="003941EC">
                      <w:r>
                        <w:t>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41EC">
        <w:rPr>
          <w:noProof/>
        </w:rPr>
        <mc:AlternateContent>
          <mc:Choice Requires="wps">
            <w:drawing>
              <wp:anchor distT="0" distB="0" distL="114300" distR="114300" simplePos="0" relativeHeight="251724809" behindDoc="0" locked="0" layoutInCell="1" allowOverlap="1" wp14:anchorId="755161BE" wp14:editId="07A9780C">
                <wp:simplePos x="0" y="0"/>
                <wp:positionH relativeFrom="page">
                  <wp:posOffset>7535545</wp:posOffset>
                </wp:positionH>
                <wp:positionV relativeFrom="page">
                  <wp:posOffset>7446010</wp:posOffset>
                </wp:positionV>
                <wp:extent cx="32956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319EE" w14:textId="5AEE55EA" w:rsidR="002B162A" w:rsidRDefault="002B162A" w:rsidP="003941E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94" type="#_x0000_t202" style="position:absolute;left:0;text-align:left;margin-left:593.35pt;margin-top:586.3pt;width:25.95pt;height:23pt;z-index:25172480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" mv:complextextbox="1" fillcolor="#fdd695 [1941]" stroked="f">
                <v:textbox>
                  <w:txbxContent>
                    <w:p w14:paraId="069319EE" w14:textId="5AEE55EA" w:rsidR="002B162A" w:rsidRDefault="002B162A" w:rsidP="003941EC">
                      <w:r>
                        <w:t>12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41EC">
        <w:rPr>
          <w:noProof/>
        </w:rPr>
        <mc:AlternateContent>
          <mc:Choice Requires="wps">
            <w:drawing>
              <wp:anchor distT="0" distB="0" distL="114300" distR="114300" simplePos="0" relativeHeight="251720713" behindDoc="0" locked="0" layoutInCell="1" allowOverlap="1" wp14:anchorId="34965944" wp14:editId="4498C597">
                <wp:simplePos x="0" y="0"/>
                <wp:positionH relativeFrom="page">
                  <wp:posOffset>12005945</wp:posOffset>
                </wp:positionH>
                <wp:positionV relativeFrom="page">
                  <wp:posOffset>5524500</wp:posOffset>
                </wp:positionV>
                <wp:extent cx="324485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ED458" w14:textId="77777777" w:rsidR="002B162A" w:rsidRDefault="002B162A" w:rsidP="003941EC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5" type="#_x0000_t202" style="position:absolute;left:0;text-align:left;margin-left:945.35pt;margin-top:435pt;width:25.55pt;height:23pt;z-index:251720713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" mv:complextextbox="1" fillcolor="#fdd695 [1941]" stroked="f">
                <v:textbox>
                  <w:txbxContent>
                    <w:p w14:paraId="218ED458" w14:textId="77777777" w:rsidR="002B162A" w:rsidRDefault="002B162A" w:rsidP="003941EC">
                      <w: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6795D">
        <w:rPr>
          <w:noProof/>
        </w:rPr>
        <mc:AlternateContent>
          <mc:Choice Requires="wps">
            <w:drawing>
              <wp:anchor distT="0" distB="0" distL="114300" distR="114300" simplePos="0" relativeHeight="251718665" behindDoc="0" locked="0" layoutInCell="1" allowOverlap="1" wp14:anchorId="7367C983" wp14:editId="16415C91">
                <wp:simplePos x="0" y="0"/>
                <wp:positionH relativeFrom="page">
                  <wp:posOffset>7535545</wp:posOffset>
                </wp:positionH>
                <wp:positionV relativeFrom="page">
                  <wp:posOffset>5524500</wp:posOffset>
                </wp:positionV>
                <wp:extent cx="324485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862" y="20661"/>
                    <wp:lineTo x="19862" y="0"/>
                    <wp:lineTo x="0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A513" w14:textId="5F090492" w:rsidR="002B162A" w:rsidRDefault="002B162A" w:rsidP="0056795D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96" type="#_x0000_t202" style="position:absolute;left:0;text-align:left;margin-left:593.35pt;margin-top:435pt;width:25.55pt;height:23pt;z-index:25171866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" mv:complextextbox="1" fillcolor="#fdd695 [1941]" stroked="f">
                <v:textbox>
                  <w:txbxContent>
                    <w:p w14:paraId="7D99A513" w14:textId="5F090492" w:rsidR="002B162A" w:rsidRDefault="002B162A" w:rsidP="0056795D">
                      <w:r>
                        <w:t>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D4CFD">
        <w:rPr>
          <w:noProof/>
        </w:rPr>
        <mc:AlternateContent>
          <mc:Choice Requires="wps">
            <w:drawing>
              <wp:anchor distT="0" distB="0" distL="114300" distR="114300" simplePos="0" relativeHeight="251716617" behindDoc="0" locked="0" layoutInCell="1" allowOverlap="1" wp14:anchorId="54D35112" wp14:editId="3756708F">
                <wp:simplePos x="0" y="0"/>
                <wp:positionH relativeFrom="page">
                  <wp:posOffset>4114800</wp:posOffset>
                </wp:positionH>
                <wp:positionV relativeFrom="page">
                  <wp:posOffset>5100955</wp:posOffset>
                </wp:positionV>
                <wp:extent cx="251460" cy="292100"/>
                <wp:effectExtent l="0" t="0" r="2540" b="12700"/>
                <wp:wrapThrough wrapText="bothSides">
                  <wp:wrapPolygon edited="0">
                    <wp:start x="0" y="0"/>
                    <wp:lineTo x="0" y="20661"/>
                    <wp:lineTo x="19636" y="20661"/>
                    <wp:lineTo x="19636" y="0"/>
                    <wp:lineTo x="0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B06D" w14:textId="1402EC0D" w:rsidR="002B162A" w:rsidRDefault="002B162A" w:rsidP="005D4CF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97" type="#_x0000_t202" style="position:absolute;left:0;text-align:left;margin-left:324pt;margin-top:401.65pt;width:19.8pt;height:23pt;z-index:25171661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" mv:complextextbox="1" fillcolor="#fdd695 [1941]" stroked="f">
                <v:textbox>
                  <w:txbxContent>
                    <w:p w14:paraId="4510B06D" w14:textId="1402EC0D" w:rsidR="002B162A" w:rsidRDefault="002B162A" w:rsidP="005D4CFD">
                      <w:r>
                        <w:t>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296F">
        <w:rPr>
          <w:noProof/>
        </w:rPr>
        <mc:AlternateContent>
          <mc:Choice Requires="wps">
            <w:drawing>
              <wp:anchor distT="0" distB="0" distL="114300" distR="114300" simplePos="0" relativeHeight="251712521" behindDoc="0" locked="0" layoutInCell="1" allowOverlap="1" wp14:anchorId="7676C0F6" wp14:editId="55EE29EE">
                <wp:simplePos x="0" y="0"/>
                <wp:positionH relativeFrom="page">
                  <wp:posOffset>11362690</wp:posOffset>
                </wp:positionH>
                <wp:positionV relativeFrom="page">
                  <wp:posOffset>3619500</wp:posOffset>
                </wp:positionV>
                <wp:extent cx="331470" cy="292100"/>
                <wp:effectExtent l="0" t="0" r="5715" b="12700"/>
                <wp:wrapThrough wrapText="bothSides">
                  <wp:wrapPolygon edited="0">
                    <wp:start x="0" y="0"/>
                    <wp:lineTo x="0" y="20661"/>
                    <wp:lineTo x="20290" y="20661"/>
                    <wp:lineTo x="20290" y="0"/>
                    <wp:lineTo x="0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CA8D" w14:textId="7B4C0DF9" w:rsidR="002B162A" w:rsidRDefault="002B162A" w:rsidP="00A3296F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98" type="#_x0000_t202" style="position:absolute;left:0;text-align:left;margin-left:894.7pt;margin-top:285pt;width:26.1pt;height:23pt;z-index:25171252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" mv:complextextbox="1" fillcolor="#fdd695 [1941]" stroked="f">
                <v:textbox>
                  <w:txbxContent>
                    <w:p w14:paraId="7C82CA8D" w14:textId="7B4C0DF9" w:rsidR="002B162A" w:rsidRDefault="002B162A" w:rsidP="00A3296F">
                      <w:r>
                        <w:t>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929">
        <w:rPr>
          <w:noProof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2F3D3BE4" wp14:editId="4F4564CB">
                <wp:simplePos x="0" y="0"/>
                <wp:positionH relativeFrom="page">
                  <wp:posOffset>9791700</wp:posOffset>
                </wp:positionH>
                <wp:positionV relativeFrom="page">
                  <wp:posOffset>2959100</wp:posOffset>
                </wp:positionV>
                <wp:extent cx="251460" cy="292100"/>
                <wp:effectExtent l="0" t="0" r="2540" b="12700"/>
                <wp:wrapThrough wrapText="bothSides">
                  <wp:wrapPolygon edited="0">
                    <wp:start x="0" y="0"/>
                    <wp:lineTo x="0" y="20661"/>
                    <wp:lineTo x="19636" y="20661"/>
                    <wp:lineTo x="19636" y="0"/>
                    <wp:lineTo x="0" y="0"/>
                  </wp:wrapPolygon>
                </wp:wrapThrough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897E4" w14:textId="6D7BC0F3" w:rsidR="002B162A" w:rsidRDefault="002B162A" w:rsidP="0092692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99" type="#_x0000_t202" style="position:absolute;left:0;text-align:left;margin-left:771pt;margin-top:233pt;width:19.8pt;height:23pt;z-index:251704329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" mv:complextextbox="1" fillcolor="#fdd695 [1941]" stroked="f">
                <v:textbox>
                  <w:txbxContent>
                    <w:p w14:paraId="634897E4" w14:textId="6D7BC0F3" w:rsidR="002B162A" w:rsidRDefault="002B162A" w:rsidP="00926929">
                      <w:r>
                        <w:t>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929">
        <w:rPr>
          <w:noProof/>
        </w:rPr>
        <mc:AlternateContent>
          <mc:Choice Requires="wps">
            <w:drawing>
              <wp:anchor distT="0" distB="0" distL="114300" distR="114300" simplePos="0" relativeHeight="251702281" behindDoc="0" locked="0" layoutInCell="1" allowOverlap="1" wp14:anchorId="6D83C830" wp14:editId="01BC2850">
                <wp:simplePos x="0" y="0"/>
                <wp:positionH relativeFrom="page">
                  <wp:posOffset>6882765</wp:posOffset>
                </wp:positionH>
                <wp:positionV relativeFrom="page">
                  <wp:posOffset>3822700</wp:posOffset>
                </wp:positionV>
                <wp:extent cx="339725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307" y="20661"/>
                    <wp:lineTo x="19307" y="0"/>
                    <wp:lineTo x="0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A28B8" w14:textId="3F15484D" w:rsidR="002B162A" w:rsidRDefault="002B162A" w:rsidP="00926929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00" type="#_x0000_t202" style="position:absolute;left:0;text-align:left;margin-left:541.95pt;margin-top:301pt;width:26.75pt;height:23pt;z-index:251702281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" mv:complextextbox="1" fillcolor="#fdd695 [1941]" stroked="f">
                <v:textbox>
                  <w:txbxContent>
                    <w:p w14:paraId="63CA28B8" w14:textId="3F15484D" w:rsidR="002B162A" w:rsidRDefault="002B162A" w:rsidP="00926929">
                      <w:r>
                        <w:t>28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929">
        <w:rPr>
          <w:noProof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33F56DDA" wp14:editId="570C1C0A">
                <wp:simplePos x="0" y="0"/>
                <wp:positionH relativeFrom="page">
                  <wp:posOffset>6609080</wp:posOffset>
                </wp:positionH>
                <wp:positionV relativeFrom="page">
                  <wp:posOffset>3822700</wp:posOffset>
                </wp:positionV>
                <wp:extent cx="32639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307" y="20661"/>
                    <wp:lineTo x="19307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4454D" w14:textId="455B8A01" w:rsidR="002B162A" w:rsidRDefault="002B162A" w:rsidP="00926929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01" type="#_x0000_t202" style="position:absolute;left:0;text-align:left;margin-left:520.4pt;margin-top:301pt;width:25.7pt;height:23pt;z-index:251700233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" mv:complextextbox="1" fillcolor="#fdd695 [1941]" stroked="f">
                <v:textbox>
                  <w:txbxContent>
                    <w:p w14:paraId="2254454D" w14:textId="455B8A01" w:rsidR="002B162A" w:rsidRDefault="002B162A" w:rsidP="00926929">
                      <w:r>
                        <w:t>27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929">
        <w:rPr>
          <w:noProof/>
        </w:rPr>
        <mc:AlternateContent>
          <mc:Choice Requires="wps">
            <w:drawing>
              <wp:anchor distT="0" distB="0" distL="114300" distR="114300" simplePos="0" relativeHeight="251698185" behindDoc="0" locked="0" layoutInCell="1" allowOverlap="1" wp14:anchorId="118F4C70" wp14:editId="7AEA3CBD">
                <wp:simplePos x="0" y="0"/>
                <wp:positionH relativeFrom="page">
                  <wp:posOffset>6286500</wp:posOffset>
                </wp:positionH>
                <wp:positionV relativeFrom="page">
                  <wp:posOffset>3822700</wp:posOffset>
                </wp:positionV>
                <wp:extent cx="340995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9711" y="20661"/>
                    <wp:lineTo x="19711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D222" w14:textId="616F888D" w:rsidR="002B162A" w:rsidRDefault="002B162A" w:rsidP="00926929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02" type="#_x0000_t202" style="position:absolute;left:0;text-align:left;margin-left:495pt;margin-top:301pt;width:26.85pt;height:23pt;z-index:251698185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" mv:complextextbox="1" fillcolor="#fdd695 [1941]" stroked="f">
                <v:textbox>
                  <w:txbxContent>
                    <w:p w14:paraId="1D99D222" w14:textId="616F888D" w:rsidR="002B162A" w:rsidRDefault="002B162A" w:rsidP="00926929">
                      <w:r>
                        <w:t>26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929">
        <w:rPr>
          <w:noProof/>
        </w:rPr>
        <mc:AlternateContent>
          <mc:Choice Requires="wps">
            <w:drawing>
              <wp:anchor distT="0" distB="0" distL="114300" distR="114300" simplePos="0" relativeHeight="251696137" behindDoc="0" locked="0" layoutInCell="1" allowOverlap="1" wp14:anchorId="4BF49A94" wp14:editId="0D2564CA">
                <wp:simplePos x="0" y="0"/>
                <wp:positionH relativeFrom="page">
                  <wp:posOffset>8191500</wp:posOffset>
                </wp:positionH>
                <wp:positionV relativeFrom="page">
                  <wp:posOffset>3619500</wp:posOffset>
                </wp:positionV>
                <wp:extent cx="33401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18783" y="20661"/>
                    <wp:lineTo x="18783" y="0"/>
                    <wp:lineTo x="0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EBC5" w14:textId="0F8245C0" w:rsidR="002B162A" w:rsidRDefault="002B162A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03" type="#_x0000_t202" style="position:absolute;left:0;text-align:left;margin-left:645pt;margin-top:285pt;width:26.3pt;height:23pt;z-index:251696137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" mv:complextextbox="1" fillcolor="#fdd695 [1941]" stroked="f">
                <v:textbox>
                  <w:txbxContent>
                    <w:p w14:paraId="4A7DEBC5" w14:textId="0F8245C0" w:rsidR="002B162A" w:rsidRDefault="002B162A">
                      <w:r>
                        <w:t>25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1156">
        <w:br w:type="page"/>
      </w:r>
      <w:r w:rsidR="00871156">
        <w:rPr>
          <w:noProof/>
        </w:rPr>
        <w:lastRenderedPageBreak/>
        <w:drawing>
          <wp:anchor distT="0" distB="0" distL="114300" distR="114300" simplePos="0" relativeHeight="251911177" behindDoc="0" locked="0" layoutInCell="1" allowOverlap="1" wp14:anchorId="2208B818" wp14:editId="016A62C3">
            <wp:simplePos x="0" y="0"/>
            <wp:positionH relativeFrom="page">
              <wp:posOffset>13430250</wp:posOffset>
            </wp:positionH>
            <wp:positionV relativeFrom="page">
              <wp:posOffset>8608060</wp:posOffset>
            </wp:positionV>
            <wp:extent cx="1485900" cy="774700"/>
            <wp:effectExtent l="0" t="0" r="12700" b="0"/>
            <wp:wrapTight wrapText="bothSides">
              <wp:wrapPolygon edited="0">
                <wp:start x="1477" y="4957"/>
                <wp:lineTo x="369" y="9207"/>
                <wp:lineTo x="369" y="12039"/>
                <wp:lineTo x="1477" y="16289"/>
                <wp:lineTo x="7754" y="16289"/>
                <wp:lineTo x="19200" y="14164"/>
                <wp:lineTo x="21415" y="8498"/>
                <wp:lineTo x="20677" y="4957"/>
                <wp:lineTo x="1477" y="4957"/>
              </wp:wrapPolygon>
            </wp:wrapTight>
            <wp:docPr id="166" name="Picture 166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156">
        <w:rPr>
          <w:noProof/>
        </w:rPr>
        <mc:AlternateContent>
          <mc:Choice Requires="wps">
            <w:drawing>
              <wp:anchor distT="0" distB="0" distL="114300" distR="114300" simplePos="0" relativeHeight="251909129" behindDoc="0" locked="0" layoutInCell="0" allowOverlap="1" wp14:anchorId="198B1E0B" wp14:editId="103C1E9E">
                <wp:simplePos x="0" y="0"/>
                <wp:positionH relativeFrom="page">
                  <wp:posOffset>9169400</wp:posOffset>
                </wp:positionH>
                <wp:positionV relativeFrom="page">
                  <wp:posOffset>2812415</wp:posOffset>
                </wp:positionV>
                <wp:extent cx="3498850" cy="564515"/>
                <wp:effectExtent l="0" t="0" r="0" b="19685"/>
                <wp:wrapTight wrapText="bothSides">
                  <wp:wrapPolygon edited="0">
                    <wp:start x="157" y="0"/>
                    <wp:lineTo x="157" y="21381"/>
                    <wp:lineTo x="21326" y="21381"/>
                    <wp:lineTo x="21326" y="0"/>
                    <wp:lineTo x="157" y="0"/>
                  </wp:wrapPolygon>
                </wp:wrapTight>
                <wp:docPr id="1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801F24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b/>
                                <w:color w:val="00055D"/>
                                <w:sz w:val="44"/>
                                <w:szCs w:val="44"/>
                              </w:rPr>
                            </w:pPr>
                            <w:r w:rsidRPr="002B162A">
                              <w:rPr>
                                <w:b/>
                                <w:color w:val="00055D"/>
                                <w:sz w:val="44"/>
                                <w:szCs w:val="44"/>
                              </w:rPr>
                              <w:t>AULAS TEMÁTICAS</w:t>
                            </w:r>
                          </w:p>
                          <w:p w14:paraId="28377661" w14:textId="77777777" w:rsidR="002B162A" w:rsidRPr="002B162A" w:rsidRDefault="002B162A" w:rsidP="00871156">
                            <w:pPr>
                              <w:rPr>
                                <w:color w:val="00055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722pt;margin-top:221.45pt;width:275.5pt;height:44.45pt;z-index:251909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" o:allowincell="f" filled="f" stroked="f">
                <v:textbox inset=",0,,0">
                  <w:txbxContent>
                    <w:p w14:paraId="22801F24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b/>
                          <w:color w:val="00055D"/>
                          <w:sz w:val="44"/>
                          <w:szCs w:val="44"/>
                        </w:rPr>
                      </w:pPr>
                      <w:r w:rsidRPr="002B162A">
                        <w:rPr>
                          <w:b/>
                          <w:color w:val="00055D"/>
                          <w:sz w:val="44"/>
                          <w:szCs w:val="44"/>
                        </w:rPr>
                        <w:t>AULAS TEMÁTICAS</w:t>
                      </w:r>
                    </w:p>
                    <w:p w14:paraId="28377661" w14:textId="77777777" w:rsidR="002B162A" w:rsidRPr="002B162A" w:rsidRDefault="002B162A" w:rsidP="00871156">
                      <w:pPr>
                        <w:rPr>
                          <w:color w:val="00055D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156">
        <w:rPr>
          <w:noProof/>
        </w:rPr>
        <mc:AlternateContent>
          <mc:Choice Requires="wps">
            <w:drawing>
              <wp:anchor distT="0" distB="0" distL="114300" distR="114300" simplePos="0" relativeHeight="251905033" behindDoc="0" locked="0" layoutInCell="0" allowOverlap="1" wp14:anchorId="24B886E2" wp14:editId="5DCC969E">
                <wp:simplePos x="0" y="0"/>
                <wp:positionH relativeFrom="page">
                  <wp:posOffset>1447800</wp:posOffset>
                </wp:positionH>
                <wp:positionV relativeFrom="page">
                  <wp:posOffset>2197735</wp:posOffset>
                </wp:positionV>
                <wp:extent cx="5043805" cy="564515"/>
                <wp:effectExtent l="0" t="0" r="0" b="19685"/>
                <wp:wrapTight wrapText="bothSides">
                  <wp:wrapPolygon edited="0">
                    <wp:start x="109" y="0"/>
                    <wp:lineTo x="109" y="21381"/>
                    <wp:lineTo x="21320" y="21381"/>
                    <wp:lineTo x="21320" y="0"/>
                    <wp:lineTo x="109" y="0"/>
                  </wp:wrapPolygon>
                </wp:wrapTight>
                <wp:docPr id="1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380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E73287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</w:pPr>
                            <w:r w:rsidRPr="002B162A"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  <w:t>TOEIC – SIMULADO E DATAS</w:t>
                            </w:r>
                          </w:p>
                          <w:p w14:paraId="488A2196" w14:textId="77777777" w:rsidR="002B162A" w:rsidRPr="002B162A" w:rsidRDefault="002B162A" w:rsidP="00871156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114pt;margin-top:173.05pt;width:397.15pt;height:44.45pt;z-index:251905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" o:allowincell="f" filled="f" stroked="f">
                <v:textbox inset=",0,,0">
                  <w:txbxContent>
                    <w:p w14:paraId="28E73287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b/>
                          <w:color w:val="000061"/>
                          <w:sz w:val="44"/>
                          <w:szCs w:val="44"/>
                        </w:rPr>
                      </w:pPr>
                      <w:r w:rsidRPr="002B162A">
                        <w:rPr>
                          <w:b/>
                          <w:color w:val="000061"/>
                          <w:sz w:val="44"/>
                          <w:szCs w:val="44"/>
                        </w:rPr>
                        <w:t>TOEIC – SIMULADO E DATAS</w:t>
                      </w:r>
                    </w:p>
                    <w:p w14:paraId="488A2196" w14:textId="77777777" w:rsidR="002B162A" w:rsidRPr="002B162A" w:rsidRDefault="002B162A" w:rsidP="00871156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156">
        <w:rPr>
          <w:noProof/>
        </w:rPr>
        <mc:AlternateContent>
          <mc:Choice Requires="wps">
            <w:drawing>
              <wp:anchor distT="0" distB="0" distL="114300" distR="114300" simplePos="0" relativeHeight="251902985" behindDoc="0" locked="0" layoutInCell="0" allowOverlap="1" wp14:anchorId="433CD82B" wp14:editId="6DB1EC8C">
                <wp:simplePos x="0" y="0"/>
                <wp:positionH relativeFrom="page">
                  <wp:posOffset>1447800</wp:posOffset>
                </wp:positionH>
                <wp:positionV relativeFrom="page">
                  <wp:posOffset>2812415</wp:posOffset>
                </wp:positionV>
                <wp:extent cx="5892800" cy="5074285"/>
                <wp:effectExtent l="0" t="0" r="0" b="5715"/>
                <wp:wrapTight wrapText="bothSides">
                  <wp:wrapPolygon edited="0">
                    <wp:start x="93" y="0"/>
                    <wp:lineTo x="93" y="21516"/>
                    <wp:lineTo x="21414" y="21516"/>
                    <wp:lineTo x="21414" y="0"/>
                    <wp:lineTo x="93" y="0"/>
                  </wp:wrapPolygon>
                </wp:wrapTight>
                <wp:docPr id="1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507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E0A6E5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b/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b/>
                                <w:color w:val="000061"/>
                                <w:sz w:val="28"/>
                                <w:szCs w:val="28"/>
                              </w:rPr>
                              <w:t>SIMULADO</w:t>
                            </w:r>
                          </w:p>
                          <w:p w14:paraId="5F6F8278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O simulado permite que o candidato participante se prepare para o TOEIC praticando </w:t>
                            </w: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com</w:t>
                            </w:r>
                            <w:proofErr w:type="gramEnd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grande variedade, questões validadas por sua semelhança com o teste oficial.</w:t>
                            </w:r>
                          </w:p>
                          <w:p w14:paraId="53ED2948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4C559A61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Você poderá verificar o próprio progresso ao longo de seus estudos.</w:t>
                            </w:r>
                            <w:proofErr w:type="gramEnd"/>
                          </w:p>
                          <w:p w14:paraId="0B10524F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0C3256BA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SIMULADO – 1o semestre:</w:t>
                            </w:r>
                          </w:p>
                          <w:p w14:paraId="0235CFA0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24/04 a 29/05</w:t>
                            </w:r>
                          </w:p>
                          <w:p w14:paraId="656AED7D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5225AF60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36"/>
                                <w:szCs w:val="36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DATA DO TESTE: </w:t>
                            </w:r>
                            <w:r w:rsidRPr="002B162A">
                              <w:rPr>
                                <w:color w:val="000061"/>
                                <w:sz w:val="36"/>
                                <w:szCs w:val="36"/>
                              </w:rPr>
                              <w:t xml:space="preserve">31/05 </w:t>
                            </w:r>
                          </w:p>
                          <w:p w14:paraId="0AC5D3FD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R$ 350,00</w:t>
                            </w:r>
                          </w:p>
                          <w:p w14:paraId="626249C7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6FB55253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SIMULADO – 2o semestre: </w:t>
                            </w:r>
                          </w:p>
                          <w:p w14:paraId="1A241DBC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23/10 a 27/11</w:t>
                            </w:r>
                          </w:p>
                          <w:p w14:paraId="76957834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5F316AF5" w14:textId="3D3C040F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DATA DO TESTE:</w:t>
                            </w:r>
                            <w:r w:rsidR="00BA0528">
                              <w:rPr>
                                <w:color w:val="00006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B162A">
                              <w:rPr>
                                <w:color w:val="000061"/>
                                <w:sz w:val="36"/>
                                <w:szCs w:val="36"/>
                              </w:rPr>
                              <w:t>30/11</w:t>
                            </w:r>
                          </w:p>
                          <w:p w14:paraId="05E133D1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2B8D813D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R$ 350,00</w:t>
                            </w:r>
                          </w:p>
                          <w:p w14:paraId="6EA3D05B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D7D330A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671BC366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2F2405CF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3FFA34E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5128974A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D40D551" w14:textId="77777777" w:rsidR="002B162A" w:rsidRPr="002B162A" w:rsidRDefault="002B162A" w:rsidP="00871156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114pt;margin-top:221.45pt;width:464pt;height:399.55pt;z-index:251902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" o:allowincell="f" filled="f" stroked="f">
                <v:textbox inset=",0,,0">
                  <w:txbxContent>
                    <w:p w14:paraId="62E0A6E5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b/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b/>
                          <w:color w:val="000061"/>
                          <w:sz w:val="28"/>
                          <w:szCs w:val="28"/>
                        </w:rPr>
                        <w:t>SIMULADO</w:t>
                      </w:r>
                    </w:p>
                    <w:p w14:paraId="5F6F8278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O simulado permite que o candidato participante se prepare para o TOEIC praticando </w:t>
                      </w: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com</w:t>
                      </w:r>
                      <w:proofErr w:type="gramEnd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grande variedade, questões validadas por sua semelhança com o teste oficial.</w:t>
                      </w:r>
                    </w:p>
                    <w:p w14:paraId="53ED2948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4C559A61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Você poderá verificar o próprio progresso ao longo de seus estudos.</w:t>
                      </w:r>
                      <w:proofErr w:type="gramEnd"/>
                    </w:p>
                    <w:p w14:paraId="0B10524F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0C3256BA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SIMULADO – 1o semestre:</w:t>
                      </w:r>
                    </w:p>
                    <w:p w14:paraId="0235CFA0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24/04 a 29/05</w:t>
                      </w:r>
                    </w:p>
                    <w:p w14:paraId="656AED7D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5225AF60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36"/>
                          <w:szCs w:val="36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DATA DO TESTE: </w:t>
                      </w:r>
                      <w:r w:rsidRPr="002B162A">
                        <w:rPr>
                          <w:color w:val="000061"/>
                          <w:sz w:val="36"/>
                          <w:szCs w:val="36"/>
                        </w:rPr>
                        <w:t xml:space="preserve">31/05 </w:t>
                      </w:r>
                    </w:p>
                    <w:p w14:paraId="0AC5D3FD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R$ 350,00</w:t>
                      </w:r>
                    </w:p>
                    <w:p w14:paraId="626249C7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6FB55253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SIMULADO – 2o semestre: </w:t>
                      </w:r>
                    </w:p>
                    <w:p w14:paraId="1A241DBC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23/10 a 27/11</w:t>
                      </w:r>
                    </w:p>
                    <w:p w14:paraId="76957834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5F316AF5" w14:textId="3D3C040F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DATA DO TESTE:</w:t>
                      </w:r>
                      <w:r w:rsidR="00BA0528">
                        <w:rPr>
                          <w:color w:val="000061"/>
                          <w:sz w:val="36"/>
                          <w:szCs w:val="36"/>
                        </w:rPr>
                        <w:t xml:space="preserve"> </w:t>
                      </w:r>
                      <w:r w:rsidRPr="002B162A">
                        <w:rPr>
                          <w:color w:val="000061"/>
                          <w:sz w:val="36"/>
                          <w:szCs w:val="36"/>
                        </w:rPr>
                        <w:t>30/11</w:t>
                      </w:r>
                    </w:p>
                    <w:p w14:paraId="05E133D1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2B8D813D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R$ 350,00</w:t>
                      </w:r>
                    </w:p>
                    <w:p w14:paraId="6EA3D05B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D7D330A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671BC366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2F2405CF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3FFA34E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5128974A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D40D551" w14:textId="77777777" w:rsidR="002B162A" w:rsidRPr="002B162A" w:rsidRDefault="002B162A" w:rsidP="00871156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156">
        <w:rPr>
          <w:noProof/>
        </w:rPr>
        <mc:AlternateContent>
          <mc:Choice Requires="wps">
            <w:drawing>
              <wp:anchor distT="0" distB="0" distL="114300" distR="114300" simplePos="0" relativeHeight="251907081" behindDoc="0" locked="0" layoutInCell="0" allowOverlap="1" wp14:anchorId="19DE7A94" wp14:editId="6AA4BB07">
                <wp:simplePos x="0" y="0"/>
                <wp:positionH relativeFrom="page">
                  <wp:posOffset>9169400</wp:posOffset>
                </wp:positionH>
                <wp:positionV relativeFrom="page">
                  <wp:posOffset>3594100</wp:posOffset>
                </wp:positionV>
                <wp:extent cx="5270500" cy="4851400"/>
                <wp:effectExtent l="0" t="0" r="0" b="0"/>
                <wp:wrapTight wrapText="bothSides">
                  <wp:wrapPolygon edited="0">
                    <wp:start x="104" y="0"/>
                    <wp:lineTo x="104" y="21487"/>
                    <wp:lineTo x="21340" y="21487"/>
                    <wp:lineTo x="21340" y="0"/>
                    <wp:lineTo x="104" y="0"/>
                  </wp:wrapPolygon>
                </wp:wrapTight>
                <wp:docPr id="1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85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505877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1o semestre:</w:t>
                            </w:r>
                          </w:p>
                          <w:p w14:paraId="405EC2DE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0E669F3C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14/02 – Valentine’s Day</w:t>
                            </w:r>
                          </w:p>
                          <w:p w14:paraId="11F77972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5DFACA2D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16/03 – Saint Patrick’s Day</w:t>
                            </w:r>
                          </w:p>
                          <w:p w14:paraId="792B104A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041CCEF6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10/04 a 12/04 – Páscoa</w:t>
                            </w:r>
                          </w:p>
                          <w:p w14:paraId="603C7261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09FCEA3A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27/05 – Talent Show</w:t>
                            </w:r>
                          </w:p>
                          <w:p w14:paraId="46B277A1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47A43D0B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2o semestre</w:t>
                            </w:r>
                          </w:p>
                          <w:p w14:paraId="02C6BBDF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1D220A91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22/09 – Evento Mediterrâneo Italiano</w:t>
                            </w:r>
                          </w:p>
                          <w:p w14:paraId="3DFC2B21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0E0F624A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31/10 – Halloween</w:t>
                            </w:r>
                          </w:p>
                          <w:p w14:paraId="7F3A676D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7E9EC9CA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25/11 – Shopping Experience</w:t>
                            </w:r>
                          </w:p>
                          <w:p w14:paraId="2CB03AB4" w14:textId="77777777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</w:p>
                          <w:p w14:paraId="3E2342E0" w14:textId="7CF2FDAA" w:rsidR="002B162A" w:rsidRPr="00424431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163"/>
                                <w:sz w:val="28"/>
                                <w:szCs w:val="28"/>
                              </w:rPr>
                            </w:pPr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 xml:space="preserve">Pontue no Bônus Card participando de tudo que </w:t>
                            </w:r>
                            <w:proofErr w:type="gramStart"/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424431">
                              <w:rPr>
                                <w:color w:val="000163"/>
                                <w:sz w:val="28"/>
                                <w:szCs w:val="28"/>
                              </w:rPr>
                              <w:t xml:space="preserve"> escola oferece para melhorar o seu segundo idioma!</w:t>
                            </w:r>
                          </w:p>
                          <w:p w14:paraId="69C96CDB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6F61F375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BC5D0E8" w14:textId="77777777" w:rsidR="002B162A" w:rsidRPr="002B162A" w:rsidRDefault="002B162A" w:rsidP="00871156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0EEC226F" w14:textId="77777777" w:rsidR="002B162A" w:rsidRPr="002B162A" w:rsidRDefault="002B162A" w:rsidP="00871156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722pt;margin-top:283pt;width:415pt;height:382pt;z-index:251907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+lHfYCAABZ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" o:allowincell="f" filled="f" stroked="f">
                <v:textbox inset=",0,,0">
                  <w:txbxContent>
                    <w:p w14:paraId="57505877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1o semestre:</w:t>
                      </w:r>
                    </w:p>
                    <w:p w14:paraId="405EC2DE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0E669F3C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14/02 – Valentine’s Day</w:t>
                      </w:r>
                    </w:p>
                    <w:p w14:paraId="11F77972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5DFACA2D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16/03 – Saint Patrick’s Day</w:t>
                      </w:r>
                    </w:p>
                    <w:p w14:paraId="792B104A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041CCEF6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10/04 a 12/04 – Páscoa</w:t>
                      </w:r>
                    </w:p>
                    <w:p w14:paraId="603C7261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09FCEA3A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27/05 – Talent Show</w:t>
                      </w:r>
                    </w:p>
                    <w:p w14:paraId="46B277A1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47A43D0B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2o semestre</w:t>
                      </w:r>
                    </w:p>
                    <w:p w14:paraId="02C6BBDF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1D220A91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22/09 – Evento Mediterrâneo Italiano</w:t>
                      </w:r>
                    </w:p>
                    <w:p w14:paraId="3DFC2B21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0E0F624A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31/10 – Halloween</w:t>
                      </w:r>
                    </w:p>
                    <w:p w14:paraId="7F3A676D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7E9EC9CA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25/11 – Shopping Experience</w:t>
                      </w:r>
                    </w:p>
                    <w:p w14:paraId="2CB03AB4" w14:textId="77777777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</w:p>
                    <w:p w14:paraId="3E2342E0" w14:textId="7CF2FDAA" w:rsidR="002B162A" w:rsidRPr="00424431" w:rsidRDefault="002B162A" w:rsidP="00871156">
                      <w:pPr>
                        <w:pStyle w:val="Headline"/>
                        <w:jc w:val="left"/>
                        <w:rPr>
                          <w:color w:val="000163"/>
                          <w:sz w:val="28"/>
                          <w:szCs w:val="28"/>
                        </w:rPr>
                      </w:pPr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 xml:space="preserve">Pontue no Bônus Card participando de tudo que </w:t>
                      </w:r>
                      <w:proofErr w:type="gramStart"/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424431">
                        <w:rPr>
                          <w:color w:val="000163"/>
                          <w:sz w:val="28"/>
                          <w:szCs w:val="28"/>
                        </w:rPr>
                        <w:t xml:space="preserve"> escola oferece para melhorar o seu segundo idioma!</w:t>
                      </w:r>
                    </w:p>
                    <w:p w14:paraId="69C96CDB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6F61F375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BC5D0E8" w14:textId="77777777" w:rsidR="002B162A" w:rsidRPr="002B162A" w:rsidRDefault="002B162A" w:rsidP="00871156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0EEC226F" w14:textId="77777777" w:rsidR="002B162A" w:rsidRPr="002B162A" w:rsidRDefault="002B162A" w:rsidP="00871156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0337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97" behindDoc="0" locked="0" layoutInCell="0" allowOverlap="1" wp14:anchorId="1784263B" wp14:editId="575FBD32">
                <wp:simplePos x="0" y="0"/>
                <wp:positionH relativeFrom="page">
                  <wp:posOffset>5055870</wp:posOffset>
                </wp:positionH>
                <wp:positionV relativeFrom="page">
                  <wp:posOffset>4077335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14B9D0" w14:textId="284093AC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15/12 término</w:t>
                            </w:r>
                          </w:p>
                          <w:p w14:paraId="3A2945B7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398.1pt;margin-top:321.05pt;width:106.55pt;height:26.65pt;z-index:251813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" o:allowincell="f" filled="f" stroked="f">
                <v:textbox inset=",0,,0">
                  <w:txbxContent>
                    <w:p w14:paraId="5414B9D0" w14:textId="284093AC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15/12 término</w:t>
                      </w:r>
                    </w:p>
                    <w:p w14:paraId="3A2945B7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B162A">
        <w:rPr>
          <w:noProof/>
        </w:rPr>
        <mc:AlternateContent>
          <mc:Choice Requires="wps">
            <w:drawing>
              <wp:anchor distT="0" distB="0" distL="114300" distR="114300" simplePos="0" relativeHeight="251913225" behindDoc="0" locked="0" layoutInCell="1" allowOverlap="1" wp14:anchorId="6729ABDD" wp14:editId="6B89FC78">
                <wp:simplePos x="0" y="0"/>
                <wp:positionH relativeFrom="page">
                  <wp:posOffset>722630</wp:posOffset>
                </wp:positionH>
                <wp:positionV relativeFrom="page">
                  <wp:posOffset>8227060</wp:posOffset>
                </wp:positionV>
                <wp:extent cx="7113270" cy="1129665"/>
                <wp:effectExtent l="0" t="0" r="0" b="0"/>
                <wp:wrapThrough wrapText="bothSides">
                  <wp:wrapPolygon edited="0">
                    <wp:start x="77" y="0"/>
                    <wp:lineTo x="77" y="20884"/>
                    <wp:lineTo x="21442" y="20884"/>
                    <wp:lineTo x="21442" y="0"/>
                    <wp:lineTo x="77" y="0"/>
                  </wp:wrapPolygon>
                </wp:wrapThrough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99DA18" w14:textId="41A9C10F" w:rsidR="002B162A" w:rsidRPr="002B162A" w:rsidRDefault="002B162A" w:rsidP="002B162A">
                            <w:pPr>
                              <w:pStyle w:val="Headline"/>
                              <w:jc w:val="left"/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B162A">
                              <w:rPr>
                                <w:color w:val="000090"/>
                                <w:sz w:val="28"/>
                                <w:szCs w:val="28"/>
                              </w:rPr>
                              <w:t>Este manual é uma iniciativa da Wizard Savassi e espelha a programação pedagógica somente desta unidade.</w:t>
                            </w:r>
                            <w:proofErr w:type="gramEnd"/>
                          </w:p>
                          <w:p w14:paraId="54C42452" w14:textId="77777777" w:rsidR="002B162A" w:rsidRPr="002B162A" w:rsidRDefault="002B162A" w:rsidP="002B162A">
                            <w:pPr>
                              <w:pStyle w:val="Headline"/>
                              <w:jc w:val="left"/>
                              <w:rPr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90"/>
                                <w:sz w:val="28"/>
                                <w:szCs w:val="28"/>
                              </w:rPr>
                              <w:t>Redação e diagramação: Carla Attilia Longobucco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09" type="#_x0000_t202" style="position:absolute;left:0;text-align:left;margin-left:56.9pt;margin-top:647.8pt;width:560.1pt;height:88.95pt;z-index:251913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" mv:complextextbox="1" filled="f" stroked="f">
                <v:textbox>
                  <w:txbxContent>
                    <w:p w14:paraId="1699DA18" w14:textId="41A9C10F" w:rsidR="002B162A" w:rsidRPr="002B162A" w:rsidRDefault="002B162A" w:rsidP="002B162A">
                      <w:pPr>
                        <w:pStyle w:val="Headline"/>
                        <w:jc w:val="left"/>
                        <w:rPr>
                          <w:color w:val="000090"/>
                          <w:sz w:val="28"/>
                          <w:szCs w:val="28"/>
                        </w:rPr>
                      </w:pPr>
                      <w:proofErr w:type="gramStart"/>
                      <w:r w:rsidRPr="002B162A">
                        <w:rPr>
                          <w:color w:val="000090"/>
                          <w:sz w:val="28"/>
                          <w:szCs w:val="28"/>
                        </w:rPr>
                        <w:t>Este manual é uma iniciativa da Wizard Savassi e espelha a programação pedagógica somente desta unidade.</w:t>
                      </w:r>
                      <w:proofErr w:type="gramEnd"/>
                    </w:p>
                    <w:p w14:paraId="54C42452" w14:textId="77777777" w:rsidR="002B162A" w:rsidRPr="002B162A" w:rsidRDefault="002B162A" w:rsidP="002B162A">
                      <w:pPr>
                        <w:pStyle w:val="Headline"/>
                        <w:jc w:val="left"/>
                        <w:rPr>
                          <w:color w:val="000090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90"/>
                          <w:sz w:val="28"/>
                          <w:szCs w:val="28"/>
                        </w:rPr>
                        <w:t>Redação e diagramação: Carla Attilia Longobucco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B162A">
        <w:rPr>
          <w:noProof/>
        </w:rPr>
        <mc:AlternateContent>
          <mc:Choice Requires="wps">
            <w:drawing>
              <wp:anchor distT="0" distB="0" distL="114300" distR="114300" simplePos="0" relativeHeight="251856905" behindDoc="0" locked="0" layoutInCell="0" allowOverlap="1" wp14:anchorId="6D74EA0A" wp14:editId="5990B671">
                <wp:simplePos x="0" y="0"/>
                <wp:positionH relativeFrom="page">
                  <wp:posOffset>8672195</wp:posOffset>
                </wp:positionH>
                <wp:positionV relativeFrom="page">
                  <wp:posOffset>7035800</wp:posOffset>
                </wp:positionV>
                <wp:extent cx="4796155" cy="1877060"/>
                <wp:effectExtent l="0" t="0" r="0" b="2540"/>
                <wp:wrapTight wrapText="bothSides">
                  <wp:wrapPolygon edited="0">
                    <wp:start x="114" y="0"/>
                    <wp:lineTo x="114" y="21337"/>
                    <wp:lineTo x="21391" y="21337"/>
                    <wp:lineTo x="21391" y="0"/>
                    <wp:lineTo x="114" y="0"/>
                  </wp:wrapPolygon>
                </wp:wrapTight>
                <wp:docPr id="1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187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157691" w14:textId="2F791045" w:rsidR="002B162A" w:rsidRPr="002B162A" w:rsidRDefault="002B162A" w:rsidP="00BB414C">
                            <w:pPr>
                              <w:pStyle w:val="Headline"/>
                              <w:jc w:val="left"/>
                              <w:rPr>
                                <w:b/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b/>
                                <w:color w:val="000061"/>
                                <w:sz w:val="28"/>
                                <w:szCs w:val="28"/>
                              </w:rPr>
                              <w:t>Wizard BH Savassi, desde 1989</w:t>
                            </w:r>
                          </w:p>
                          <w:p w14:paraId="4A727F07" w14:textId="428F2231" w:rsidR="002B162A" w:rsidRPr="002B162A" w:rsidRDefault="002B162A" w:rsidP="00BB414C">
                            <w:pPr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Rua Alagoas, 712 – Funcionários</w:t>
                            </w:r>
                          </w:p>
                          <w:p w14:paraId="7EF61BA2" w14:textId="72E0D62D" w:rsidR="002B162A" w:rsidRPr="002B162A" w:rsidRDefault="002B162A" w:rsidP="00BB414C">
                            <w:pPr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BH/MG – Cep</w:t>
                            </w: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.:</w:t>
                            </w:r>
                            <w:proofErr w:type="gramEnd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30.130160</w:t>
                            </w:r>
                          </w:p>
                          <w:p w14:paraId="56D98C1B" w14:textId="7E2E07CF" w:rsidR="002B162A" w:rsidRPr="002B162A" w:rsidRDefault="002B162A" w:rsidP="00BB414C">
                            <w:pPr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Telefax: (31) 3261.2110</w:t>
                            </w:r>
                          </w:p>
                          <w:p w14:paraId="07A2B454" w14:textId="1A2B3111" w:rsidR="002B162A" w:rsidRPr="002B162A" w:rsidRDefault="002B162A" w:rsidP="00BB414C">
                            <w:pPr>
                              <w:rPr>
                                <w:rFonts w:asciiTheme="majorHAnsi" w:hAnsiTheme="majorHAnsi" w:cs="Helvetica Neue"/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rFonts w:ascii="Helvetica" w:hAnsi="Helvetica" w:cs="Helvetica"/>
                                <w:noProof/>
                                <w:color w:val="00006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E73275" wp14:editId="5502D6AA">
                                  <wp:extent cx="242570" cy="216108"/>
                                  <wp:effectExtent l="0" t="0" r="11430" b="12700"/>
                                  <wp:docPr id="14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71" cy="2166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2B162A">
                              <w:rPr>
                                <w:rFonts w:asciiTheme="majorHAnsi" w:hAnsiTheme="majorHAnsi" w:cs="Helvetica Neue"/>
                                <w:color w:val="000061"/>
                                <w:sz w:val="28"/>
                                <w:szCs w:val="28"/>
                              </w:rPr>
                              <w:t>wizardsavassi</w:t>
                            </w:r>
                            <w:proofErr w:type="gramEnd"/>
                          </w:p>
                          <w:p w14:paraId="3942E979" w14:textId="3B74B6C4" w:rsidR="002B162A" w:rsidRPr="002B162A" w:rsidRDefault="002B162A" w:rsidP="00BB414C">
                            <w:pPr>
                              <w:rPr>
                                <w:rFonts w:asciiTheme="majorHAnsi" w:hAnsiTheme="majorHAnsi" w:cs="Helvetica Neue"/>
                                <w:color w:val="000061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Pr="002B162A">
                                <w:rPr>
                                  <w:rStyle w:val="Hyperlink"/>
                                  <w:rFonts w:asciiTheme="majorHAnsi" w:hAnsiTheme="majorHAnsi" w:cs="Helvetica Neue"/>
                                  <w:color w:val="000061"/>
                                  <w:sz w:val="28"/>
                                  <w:szCs w:val="28"/>
                                </w:rPr>
                                <w:t>wizard</w:t>
                              </w:r>
                              <w:r w:rsidRPr="002B162A">
                                <w:rPr>
                                  <w:rStyle w:val="Hyperlink"/>
                                  <w:rFonts w:asciiTheme="majorHAnsi" w:hAnsiTheme="majorHAnsi" w:cs="Helvetica Neue"/>
                                  <w:color w:val="000061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2B162A">
                                <w:rPr>
                                  <w:rStyle w:val="Hyperlink"/>
                                  <w:rFonts w:asciiTheme="majorHAnsi" w:hAnsiTheme="majorHAnsi" w:cs="Helvetica Neue"/>
                                  <w:color w:val="000061"/>
                                  <w:sz w:val="28"/>
                                  <w:szCs w:val="28"/>
                                </w:rPr>
                                <w:t>avassi@terra.com.br</w:t>
                              </w:r>
                            </w:hyperlink>
                          </w:p>
                          <w:p w14:paraId="57038B24" w14:textId="07944D4E" w:rsidR="002B162A" w:rsidRPr="002B162A" w:rsidRDefault="002B162A" w:rsidP="00BB414C">
                            <w:pPr>
                              <w:rPr>
                                <w:rFonts w:asciiTheme="majorHAnsi" w:hAnsiTheme="majorHAnsi"/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rFonts w:asciiTheme="majorHAnsi" w:hAnsiTheme="majorHAnsi" w:cs="Helvetica Neue"/>
                                <w:color w:val="000061"/>
                                <w:sz w:val="28"/>
                                <w:szCs w:val="28"/>
                              </w:rPr>
                              <w:t>www.wizardsavassi.com.br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682.85pt;margin-top:554pt;width:377.65pt;height:147.8pt;z-index:251856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" o:allowincell="f" filled="f" stroked="f">
                <v:textbox inset=",0,,0">
                  <w:txbxContent>
                    <w:p w14:paraId="58157691" w14:textId="2F791045" w:rsidR="002B162A" w:rsidRPr="002B162A" w:rsidRDefault="002B162A" w:rsidP="00BB414C">
                      <w:pPr>
                        <w:pStyle w:val="Headline"/>
                        <w:jc w:val="left"/>
                        <w:rPr>
                          <w:b/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b/>
                          <w:color w:val="000061"/>
                          <w:sz w:val="28"/>
                          <w:szCs w:val="28"/>
                        </w:rPr>
                        <w:t>Wizard BH Savassi, desde 1989</w:t>
                      </w:r>
                    </w:p>
                    <w:p w14:paraId="4A727F07" w14:textId="428F2231" w:rsidR="002B162A" w:rsidRPr="002B162A" w:rsidRDefault="002B162A" w:rsidP="00BB414C">
                      <w:pPr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Rua Alagoas, 712 – Funcionários</w:t>
                      </w:r>
                    </w:p>
                    <w:p w14:paraId="7EF61BA2" w14:textId="72E0D62D" w:rsidR="002B162A" w:rsidRPr="002B162A" w:rsidRDefault="002B162A" w:rsidP="00BB414C">
                      <w:pPr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BH/MG – Cep</w:t>
                      </w: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.:</w:t>
                      </w:r>
                      <w:proofErr w:type="gramEnd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30.130160</w:t>
                      </w:r>
                    </w:p>
                    <w:p w14:paraId="56D98C1B" w14:textId="7E2E07CF" w:rsidR="002B162A" w:rsidRPr="002B162A" w:rsidRDefault="002B162A" w:rsidP="00BB414C">
                      <w:pPr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Telefax: (31) 3261.2110</w:t>
                      </w:r>
                    </w:p>
                    <w:p w14:paraId="07A2B454" w14:textId="1A2B3111" w:rsidR="002B162A" w:rsidRPr="002B162A" w:rsidRDefault="002B162A" w:rsidP="00BB414C">
                      <w:pPr>
                        <w:rPr>
                          <w:rFonts w:asciiTheme="majorHAnsi" w:hAnsiTheme="majorHAnsi" w:cs="Helvetica Neue"/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rFonts w:ascii="Helvetica" w:hAnsi="Helvetica" w:cs="Helvetica"/>
                          <w:noProof/>
                          <w:color w:val="000061"/>
                          <w:sz w:val="28"/>
                          <w:szCs w:val="28"/>
                        </w:rPr>
                        <w:drawing>
                          <wp:inline distT="0" distB="0" distL="0" distR="0" wp14:anchorId="7AE73275" wp14:editId="5502D6AA">
                            <wp:extent cx="242570" cy="216108"/>
                            <wp:effectExtent l="0" t="0" r="11430" b="12700"/>
                            <wp:docPr id="14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71" cy="2166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2B162A">
                        <w:rPr>
                          <w:rFonts w:asciiTheme="majorHAnsi" w:hAnsiTheme="majorHAnsi" w:cs="Helvetica Neue"/>
                          <w:color w:val="000061"/>
                          <w:sz w:val="28"/>
                          <w:szCs w:val="28"/>
                        </w:rPr>
                        <w:t>wizardsavassi</w:t>
                      </w:r>
                      <w:proofErr w:type="gramEnd"/>
                    </w:p>
                    <w:p w14:paraId="3942E979" w14:textId="3B74B6C4" w:rsidR="002B162A" w:rsidRPr="002B162A" w:rsidRDefault="002B162A" w:rsidP="00BB414C">
                      <w:pPr>
                        <w:rPr>
                          <w:rFonts w:asciiTheme="majorHAnsi" w:hAnsiTheme="majorHAnsi" w:cs="Helvetica Neue"/>
                          <w:color w:val="000061"/>
                          <w:sz w:val="28"/>
                          <w:szCs w:val="28"/>
                        </w:rPr>
                      </w:pPr>
                      <w:hyperlink r:id="rId16" w:history="1">
                        <w:r w:rsidRPr="002B162A">
                          <w:rPr>
                            <w:rStyle w:val="Hyperlink"/>
                            <w:rFonts w:asciiTheme="majorHAnsi" w:hAnsiTheme="majorHAnsi" w:cs="Helvetica Neue"/>
                            <w:color w:val="000061"/>
                            <w:sz w:val="28"/>
                            <w:szCs w:val="28"/>
                          </w:rPr>
                          <w:t>wizard</w:t>
                        </w:r>
                        <w:r w:rsidRPr="002B162A">
                          <w:rPr>
                            <w:rStyle w:val="Hyperlink"/>
                            <w:rFonts w:asciiTheme="majorHAnsi" w:hAnsiTheme="majorHAnsi" w:cs="Helvetica Neue"/>
                            <w:color w:val="000061"/>
                            <w:sz w:val="28"/>
                            <w:szCs w:val="28"/>
                          </w:rPr>
                          <w:t>s</w:t>
                        </w:r>
                        <w:r w:rsidRPr="002B162A">
                          <w:rPr>
                            <w:rStyle w:val="Hyperlink"/>
                            <w:rFonts w:asciiTheme="majorHAnsi" w:hAnsiTheme="majorHAnsi" w:cs="Helvetica Neue"/>
                            <w:color w:val="000061"/>
                            <w:sz w:val="28"/>
                            <w:szCs w:val="28"/>
                          </w:rPr>
                          <w:t>avassi@terra.com.br</w:t>
                        </w:r>
                      </w:hyperlink>
                    </w:p>
                    <w:p w14:paraId="57038B24" w14:textId="07944D4E" w:rsidR="002B162A" w:rsidRPr="002B162A" w:rsidRDefault="002B162A" w:rsidP="00BB414C">
                      <w:pPr>
                        <w:rPr>
                          <w:rFonts w:asciiTheme="majorHAnsi" w:hAnsiTheme="majorHAnsi"/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rFonts w:asciiTheme="majorHAnsi" w:hAnsiTheme="majorHAnsi" w:cs="Helvetica Neue"/>
                          <w:color w:val="000061"/>
                          <w:sz w:val="28"/>
                          <w:szCs w:val="28"/>
                        </w:rPr>
                        <w:t>www.wizardsavassi.com.br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B162A">
        <w:rPr>
          <w:noProof/>
        </w:rPr>
        <mc:AlternateContent>
          <mc:Choice Requires="wps">
            <w:drawing>
              <wp:anchor distT="0" distB="0" distL="114300" distR="114300" simplePos="0" relativeHeight="251854857" behindDoc="0" locked="0" layoutInCell="0" allowOverlap="1" wp14:anchorId="21DE8CBF" wp14:editId="0EFDC42A">
                <wp:simplePos x="0" y="0"/>
                <wp:positionH relativeFrom="page">
                  <wp:posOffset>8671560</wp:posOffset>
                </wp:positionH>
                <wp:positionV relativeFrom="page">
                  <wp:posOffset>5468620</wp:posOffset>
                </wp:positionV>
                <wp:extent cx="5412105" cy="1395730"/>
                <wp:effectExtent l="0" t="0" r="0" b="1270"/>
                <wp:wrapTight wrapText="bothSides">
                  <wp:wrapPolygon edited="0">
                    <wp:start x="101" y="0"/>
                    <wp:lineTo x="101" y="21227"/>
                    <wp:lineTo x="21390" y="21227"/>
                    <wp:lineTo x="21390" y="0"/>
                    <wp:lineTo x="101" y="0"/>
                  </wp:wrapPolygon>
                </wp:wrapTight>
                <wp:docPr id="1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42BA5D" w14:textId="549B4E14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Para você ter melhor rendimento, indicamos um tempo de dedicação extra sala.</w:t>
                            </w:r>
                            <w:proofErr w:type="gramEnd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Registre:</w:t>
                            </w:r>
                          </w:p>
                          <w:p w14:paraId="650F285C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18C3C1F" w14:textId="39DB4390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Iniciantes: 1 hora de estudo extra, em casa.</w:t>
                            </w:r>
                          </w:p>
                          <w:p w14:paraId="5A132468" w14:textId="4E351B9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Intermediários: 1 hora e 30 minutos.</w:t>
                            </w:r>
                          </w:p>
                          <w:p w14:paraId="3AE9E3F7" w14:textId="7D26DF11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Avançados: 2 horas.</w:t>
                            </w:r>
                          </w:p>
                          <w:p w14:paraId="7D1E865B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2726034E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6EF47D01" w14:textId="77777777" w:rsidR="002B162A" w:rsidRPr="002B162A" w:rsidRDefault="002B162A" w:rsidP="00AF0C20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682.8pt;margin-top:430.6pt;width:426.15pt;height:109.9pt;z-index:251854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" o:allowincell="f" filled="f" stroked="f">
                <v:textbox inset=",0,,0">
                  <w:txbxContent>
                    <w:p w14:paraId="6442BA5D" w14:textId="549B4E14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Para você ter melhor rendimento, indicamos um tempo de dedicação extra sala.</w:t>
                      </w:r>
                      <w:proofErr w:type="gramEnd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Registre:</w:t>
                      </w:r>
                    </w:p>
                    <w:p w14:paraId="650F285C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18C3C1F" w14:textId="39DB4390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Iniciantes: 1 hora de estudo extra, em casa.</w:t>
                      </w:r>
                    </w:p>
                    <w:p w14:paraId="5A132468" w14:textId="4E351B9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Intermediários: 1 hora e 30 minutos.</w:t>
                      </w:r>
                    </w:p>
                    <w:p w14:paraId="3AE9E3F7" w14:textId="7D26DF11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Avançados: 2 horas.</w:t>
                      </w:r>
                    </w:p>
                    <w:p w14:paraId="7D1E865B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2726034E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6EF47D01" w14:textId="77777777" w:rsidR="002B162A" w:rsidRPr="002B162A" w:rsidRDefault="002B162A" w:rsidP="00AF0C20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1156">
        <w:rPr>
          <w:noProof/>
        </w:rPr>
        <w:drawing>
          <wp:anchor distT="0" distB="0" distL="114300" distR="114300" simplePos="0" relativeHeight="251858953" behindDoc="0" locked="0" layoutInCell="1" allowOverlap="1" wp14:anchorId="1B74BD3D" wp14:editId="5E831543">
            <wp:simplePos x="0" y="0"/>
            <wp:positionH relativeFrom="page">
              <wp:posOffset>13468350</wp:posOffset>
            </wp:positionH>
            <wp:positionV relativeFrom="page">
              <wp:posOffset>8455660</wp:posOffset>
            </wp:positionV>
            <wp:extent cx="1485900" cy="774700"/>
            <wp:effectExtent l="0" t="0" r="12700" b="0"/>
            <wp:wrapTight wrapText="bothSides">
              <wp:wrapPolygon edited="0">
                <wp:start x="1477" y="4957"/>
                <wp:lineTo x="369" y="9207"/>
                <wp:lineTo x="369" y="12039"/>
                <wp:lineTo x="1477" y="16289"/>
                <wp:lineTo x="7754" y="16289"/>
                <wp:lineTo x="19200" y="14164"/>
                <wp:lineTo x="21415" y="8498"/>
                <wp:lineTo x="20677" y="4957"/>
                <wp:lineTo x="1477" y="4957"/>
              </wp:wrapPolygon>
            </wp:wrapTight>
            <wp:docPr id="132" name="Picture 132" descr="Macintosh HD:Users:olafhansen:Desktop:Logo_Wizard-destaque-300x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lafhansen:Desktop:Logo_Wizard-destaque-300x1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3AC">
        <w:rPr>
          <w:noProof/>
        </w:rPr>
        <w:drawing>
          <wp:anchor distT="0" distB="0" distL="114300" distR="114300" simplePos="0" relativeHeight="251877385" behindDoc="0" locked="0" layoutInCell="1" allowOverlap="1" wp14:anchorId="44560152" wp14:editId="6EF7BAFA">
            <wp:simplePos x="0" y="0"/>
            <wp:positionH relativeFrom="page">
              <wp:posOffset>6183630</wp:posOffset>
            </wp:positionH>
            <wp:positionV relativeFrom="page">
              <wp:posOffset>203200</wp:posOffset>
            </wp:positionV>
            <wp:extent cx="3568700" cy="1640205"/>
            <wp:effectExtent l="0" t="0" r="12700" b="10795"/>
            <wp:wrapThrough wrapText="bothSides">
              <wp:wrapPolygon edited="0">
                <wp:start x="0" y="0"/>
                <wp:lineTo x="0" y="21408"/>
                <wp:lineTo x="21523" y="21408"/>
                <wp:lineTo x="21523" y="0"/>
                <wp:lineTo x="0" y="0"/>
              </wp:wrapPolygon>
            </wp:wrapThrough>
            <wp:docPr id="1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52809" behindDoc="0" locked="0" layoutInCell="0" allowOverlap="1" wp14:anchorId="0F285E8D" wp14:editId="29B7615E">
                <wp:simplePos x="0" y="0"/>
                <wp:positionH relativeFrom="page">
                  <wp:posOffset>8672195</wp:posOffset>
                </wp:positionH>
                <wp:positionV relativeFrom="page">
                  <wp:posOffset>5029200</wp:posOffset>
                </wp:positionV>
                <wp:extent cx="3498850" cy="564515"/>
                <wp:effectExtent l="0" t="0" r="0" b="19685"/>
                <wp:wrapTight wrapText="bothSides">
                  <wp:wrapPolygon edited="0">
                    <wp:start x="157" y="0"/>
                    <wp:lineTo x="157" y="21381"/>
                    <wp:lineTo x="21326" y="21381"/>
                    <wp:lineTo x="21326" y="0"/>
                    <wp:lineTo x="157" y="0"/>
                  </wp:wrapPolygon>
                </wp:wrapTight>
                <wp:docPr id="1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96455C" w14:textId="1E99909D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</w:pPr>
                            <w:r w:rsidRPr="002B162A"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  <w:t xml:space="preserve">Dicas Wizard Savassi </w:t>
                            </w:r>
                          </w:p>
                          <w:p w14:paraId="61EFAA85" w14:textId="77777777" w:rsidR="002B162A" w:rsidRPr="002B162A" w:rsidRDefault="002B162A" w:rsidP="00AF0C20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682.85pt;margin-top:396pt;width:275.5pt;height:44.45pt;z-index:251852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" o:allowincell="f" filled="f" stroked="f">
                <v:textbox inset=",0,,0">
                  <w:txbxContent>
                    <w:p w14:paraId="2A96455C" w14:textId="1E99909D" w:rsidR="002B162A" w:rsidRPr="002B162A" w:rsidRDefault="002B162A" w:rsidP="00AF0C20">
                      <w:pPr>
                        <w:pStyle w:val="Headline"/>
                        <w:jc w:val="left"/>
                        <w:rPr>
                          <w:b/>
                          <w:color w:val="000061"/>
                          <w:sz w:val="44"/>
                          <w:szCs w:val="44"/>
                        </w:rPr>
                      </w:pPr>
                      <w:r w:rsidRPr="002B162A">
                        <w:rPr>
                          <w:b/>
                          <w:color w:val="000061"/>
                          <w:sz w:val="44"/>
                          <w:szCs w:val="44"/>
                        </w:rPr>
                        <w:t xml:space="preserve">Dicas Wizard Savassi </w:t>
                      </w:r>
                    </w:p>
                    <w:p w14:paraId="61EFAA85" w14:textId="77777777" w:rsidR="002B162A" w:rsidRPr="002B162A" w:rsidRDefault="002B162A" w:rsidP="00AF0C20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50761" behindDoc="0" locked="0" layoutInCell="0" allowOverlap="1" wp14:anchorId="345078ED" wp14:editId="349A2ECC">
                <wp:simplePos x="0" y="0"/>
                <wp:positionH relativeFrom="page">
                  <wp:posOffset>8572500</wp:posOffset>
                </wp:positionH>
                <wp:positionV relativeFrom="page">
                  <wp:posOffset>3148965</wp:posOffset>
                </wp:positionV>
                <wp:extent cx="5638800" cy="2472055"/>
                <wp:effectExtent l="0" t="0" r="0" b="17145"/>
                <wp:wrapTight wrapText="bothSides">
                  <wp:wrapPolygon edited="0">
                    <wp:start x="97" y="0"/>
                    <wp:lineTo x="97" y="21528"/>
                    <wp:lineTo x="21405" y="21528"/>
                    <wp:lineTo x="21405" y="0"/>
                    <wp:lineTo x="97" y="0"/>
                  </wp:wrapPolygon>
                </wp:wrapTight>
                <wp:docPr id="1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47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5FE5A6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Se você tem aulas nas segundas e quartas, por exemplo, reserve uma hora do seu tempo nas terças e quintas para fazer seu exercício de casa. </w:t>
                            </w:r>
                          </w:p>
                          <w:p w14:paraId="210921BC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6E6B8394" w14:textId="6DFEBA3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Os exercícios têm o objetivo de rever estruturas vistas em sala além de propiciar ao professor o feed back do aluno. </w:t>
                            </w:r>
                          </w:p>
                          <w:p w14:paraId="7E8EB26C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1DE324C" w14:textId="78E277A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É através dos exercícios que os professores conseguem trabalhar as dificuldades dos alunos.</w:t>
                            </w:r>
                            <w:proofErr w:type="gramEnd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76EE20" w14:textId="77777777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  <w:p w14:paraId="143C3EC4" w14:textId="77777777" w:rsidR="002B162A" w:rsidRPr="002B162A" w:rsidRDefault="002B162A" w:rsidP="00AF0C20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675pt;margin-top:247.95pt;width:444pt;height:194.65pt;z-index:251850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" o:allowincell="f" filled="f" stroked="f">
                <v:textbox inset=",0,,0">
                  <w:txbxContent>
                    <w:p w14:paraId="435FE5A6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Se você tem aulas nas segundas e quartas, por exemplo, reserve uma hora do seu tempo nas terças e quintas para fazer seu exercício de casa. </w:t>
                      </w:r>
                    </w:p>
                    <w:p w14:paraId="210921BC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6E6B8394" w14:textId="6DFEBA3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Os exercícios têm o objetivo de rever estruturas vistas em sala além de propiciar ao professor o feed back do aluno. </w:t>
                      </w:r>
                    </w:p>
                    <w:p w14:paraId="7E8EB26C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1DE324C" w14:textId="78E277A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É através dos exercícios que os professores conseguem trabalhar as dificuldades dos alunos.</w:t>
                      </w:r>
                      <w:proofErr w:type="gramEnd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76EE20" w14:textId="77777777" w:rsidR="002B162A" w:rsidRPr="002B162A" w:rsidRDefault="002B162A" w:rsidP="00AF0C20">
                      <w:pPr>
                        <w:pStyle w:val="Headline"/>
                        <w:jc w:val="left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  <w:p w14:paraId="143C3EC4" w14:textId="77777777" w:rsidR="002B162A" w:rsidRPr="002B162A" w:rsidRDefault="002B162A" w:rsidP="00AF0C20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175F">
        <w:rPr>
          <w:noProof/>
        </w:rPr>
        <w:drawing>
          <wp:anchor distT="0" distB="0" distL="114300" distR="114300" simplePos="0" relativeHeight="251826185" behindDoc="0" locked="0" layoutInCell="1" allowOverlap="1" wp14:anchorId="3C5507EA" wp14:editId="3CFCC5A8">
            <wp:simplePos x="0" y="0"/>
            <wp:positionH relativeFrom="page">
              <wp:posOffset>12281535</wp:posOffset>
            </wp:positionH>
            <wp:positionV relativeFrom="page">
              <wp:posOffset>721995</wp:posOffset>
            </wp:positionV>
            <wp:extent cx="2066925" cy="2069465"/>
            <wp:effectExtent l="355600" t="355600" r="346075" b="343535"/>
            <wp:wrapThrough wrapText="bothSides">
              <wp:wrapPolygon edited="0">
                <wp:start x="-616" y="-5"/>
                <wp:lineTo x="-2448" y="1100"/>
                <wp:lineTo x="-718" y="4975"/>
                <wp:lineTo x="-2415" y="5730"/>
                <wp:lineTo x="-686" y="9605"/>
                <wp:lineTo x="-2383" y="10360"/>
                <wp:lineTo x="-654" y="14234"/>
                <wp:lineTo x="-2351" y="14990"/>
                <wp:lineTo x="-1025" y="19915"/>
                <wp:lineTo x="3289" y="21767"/>
                <wp:lineTo x="20269" y="22044"/>
                <wp:lineTo x="21966" y="21289"/>
                <wp:lineTo x="21893" y="4196"/>
                <wp:lineTo x="21484" y="24"/>
                <wp:lineTo x="20511" y="-2155"/>
                <wp:lineTo x="15283" y="-2150"/>
                <wp:lineTo x="11646" y="-530"/>
                <wp:lineTo x="9917" y="-4405"/>
                <wp:lineTo x="596" y="-545"/>
                <wp:lineTo x="-616" y="-5"/>
              </wp:wrapPolygon>
            </wp:wrapThrough>
            <wp:docPr id="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588">
                      <a:off x="0" y="0"/>
                      <a:ext cx="206692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65097" behindDoc="0" locked="0" layoutInCell="0" allowOverlap="1" wp14:anchorId="3B835DAF" wp14:editId="2CF88751">
                <wp:simplePos x="0" y="0"/>
                <wp:positionH relativeFrom="page">
                  <wp:posOffset>4940935</wp:posOffset>
                </wp:positionH>
                <wp:positionV relativeFrom="page">
                  <wp:posOffset>6883400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FF9305" w14:textId="0245650D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ALE3</w:t>
                            </w: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,4</w:t>
                            </w:r>
                            <w:proofErr w:type="gramEnd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E 5 </w:t>
                            </w:r>
                          </w:p>
                          <w:p w14:paraId="0EB80621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389.05pt;margin-top:542pt;width:103.45pt;height:25.5pt;z-index:251865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a9Hfg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" o:allowincell="f" filled="f" stroked="f">
                <v:textbox inset=",0,,0">
                  <w:txbxContent>
                    <w:p w14:paraId="53FF9305" w14:textId="0245650D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ALE3</w:t>
                      </w: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,4</w:t>
                      </w:r>
                      <w:proofErr w:type="gramEnd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E 5 </w:t>
                      </w:r>
                    </w:p>
                    <w:p w14:paraId="0EB80621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63049" behindDoc="0" locked="0" layoutInCell="0" allowOverlap="1" wp14:anchorId="1FF7BFBD" wp14:editId="1E016AA0">
                <wp:simplePos x="0" y="0"/>
                <wp:positionH relativeFrom="page">
                  <wp:posOffset>4947285</wp:posOffset>
                </wp:positionH>
                <wp:positionV relativeFrom="page">
                  <wp:posOffset>6546850</wp:posOffset>
                </wp:positionV>
                <wp:extent cx="1268095" cy="317500"/>
                <wp:effectExtent l="0" t="0" r="0" b="12700"/>
                <wp:wrapTight wrapText="bothSides">
                  <wp:wrapPolygon edited="0">
                    <wp:start x="433" y="0"/>
                    <wp:lineTo x="433" y="20736"/>
                    <wp:lineTo x="20767" y="20736"/>
                    <wp:lineTo x="20767" y="0"/>
                    <wp:lineTo x="433" y="0"/>
                  </wp:wrapPolygon>
                </wp:wrapTight>
                <wp:docPr id="1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AD630A" w14:textId="26A44E68" w:rsidR="002B162A" w:rsidRPr="002B162A" w:rsidRDefault="002B162A" w:rsidP="00F41F2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ESP7 </w:t>
                            </w:r>
                          </w:p>
                          <w:p w14:paraId="68BD7629" w14:textId="77777777" w:rsidR="002B162A" w:rsidRPr="002B162A" w:rsidRDefault="002B162A" w:rsidP="00F41F2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89.55pt;margin-top:515.5pt;width:99.85pt;height:25pt;z-index:251863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" o:allowincell="f" filled="f" stroked="f">
                <v:textbox inset=",0,,0">
                  <w:txbxContent>
                    <w:p w14:paraId="7AAD630A" w14:textId="26A44E68" w:rsidR="002B162A" w:rsidRPr="002B162A" w:rsidRDefault="002B162A" w:rsidP="00F41F2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ESP7 </w:t>
                      </w:r>
                    </w:p>
                    <w:p w14:paraId="68BD7629" w14:textId="77777777" w:rsidR="002B162A" w:rsidRPr="002B162A" w:rsidRDefault="002B162A" w:rsidP="00F41F2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175F" w:rsidRPr="0005175F">
        <w:rPr>
          <w:noProof/>
          <w:color w:val="000090"/>
        </w:rPr>
        <mc:AlternateContent>
          <mc:Choice Requires="wps">
            <w:drawing>
              <wp:anchor distT="0" distB="0" distL="114300" distR="114300" simplePos="0" relativeHeight="251807753" behindDoc="0" locked="0" layoutInCell="0" allowOverlap="1" wp14:anchorId="0A0C6B84" wp14:editId="7E16D2F4">
                <wp:simplePos x="0" y="0"/>
                <wp:positionH relativeFrom="page">
                  <wp:posOffset>3562350</wp:posOffset>
                </wp:positionH>
                <wp:positionV relativeFrom="page">
                  <wp:posOffset>4182110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9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F3D880" w14:textId="58A68BE9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19/12 término</w:t>
                            </w:r>
                          </w:p>
                          <w:p w14:paraId="24C56AFD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280.5pt;margin-top:329.3pt;width:106.55pt;height:26.65pt;z-index:251807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eGGvcCAABX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" o:allowincell="f" filled="f" stroked="f">
                <v:textbox inset=",0,,0">
                  <w:txbxContent>
                    <w:p w14:paraId="0BF3D880" w14:textId="58A68BE9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19/12 término</w:t>
                      </w:r>
                    </w:p>
                    <w:p w14:paraId="24C56AFD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5175F">
        <w:rPr>
          <w:noProof/>
        </w:rPr>
        <mc:AlternateContent>
          <mc:Choice Requires="wps">
            <w:drawing>
              <wp:anchor distT="0" distB="0" distL="114300" distR="114300" simplePos="0" relativeHeight="251815945" behindDoc="0" locked="0" layoutInCell="0" allowOverlap="1" wp14:anchorId="293EF3FE" wp14:editId="73626A77">
                <wp:simplePos x="0" y="0"/>
                <wp:positionH relativeFrom="page">
                  <wp:posOffset>6259830</wp:posOffset>
                </wp:positionH>
                <wp:positionV relativeFrom="page">
                  <wp:posOffset>3402965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86A79F" w14:textId="2D3510B6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Sábado</w:t>
                            </w:r>
                          </w:p>
                          <w:p w14:paraId="15D95D8D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492.9pt;margin-top:267.95pt;width:106.55pt;height:26.65pt;z-index:251815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mpI/gCAABY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" o:allowincell="f" filled="f" stroked="f">
                <v:textbox inset=",0,,0">
                  <w:txbxContent>
                    <w:p w14:paraId="3186A79F" w14:textId="2D3510B6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Sábado</w:t>
                      </w:r>
                    </w:p>
                    <w:p w14:paraId="15D95D8D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28233" behindDoc="0" locked="0" layoutInCell="0" allowOverlap="1" wp14:anchorId="3C6267A5" wp14:editId="37D7B279">
                <wp:simplePos x="0" y="0"/>
                <wp:positionH relativeFrom="page">
                  <wp:posOffset>571500</wp:posOffset>
                </wp:positionH>
                <wp:positionV relativeFrom="page">
                  <wp:posOffset>5197475</wp:posOffset>
                </wp:positionV>
                <wp:extent cx="6813550" cy="3333750"/>
                <wp:effectExtent l="0" t="0" r="0" b="19050"/>
                <wp:wrapTight wrapText="bothSides">
                  <wp:wrapPolygon edited="0">
                    <wp:start x="81" y="0"/>
                    <wp:lineTo x="81" y="21559"/>
                    <wp:lineTo x="21419" y="21559"/>
                    <wp:lineTo x="21419" y="0"/>
                    <wp:lineTo x="81" y="0"/>
                  </wp:wrapPolygon>
                </wp:wrapTight>
                <wp:docPr id="1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FBD426" w14:textId="0CB045C8" w:rsidR="002B162A" w:rsidRPr="002B162A" w:rsidRDefault="002B162A" w:rsidP="005062DE">
                            <w:pPr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Os módulos anuais contêm 60 liçoes e 10 revisões e, os módulos semestrais contêm 30 lições e 5 revisões. </w:t>
                            </w:r>
                            <w:proofErr w:type="gramStart"/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Para todos os módulos haverá uma aula de revisão obrigatória a cada 6 lições.</w:t>
                            </w:r>
                            <w:proofErr w:type="gramEnd"/>
                          </w:p>
                          <w:p w14:paraId="0F2D45C5" w14:textId="26F8A4B7" w:rsidR="002B162A" w:rsidRPr="002B162A" w:rsidRDefault="002B162A" w:rsidP="005062DE">
                            <w:pPr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45pt;margin-top:409.25pt;width:536.5pt;height:262.5pt;z-index:25182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" o:allowincell="f" filled="f" stroked="f">
                <v:textbox inset=",0,,0">
                  <w:txbxContent>
                    <w:p w14:paraId="36FBD426" w14:textId="0CB045C8" w:rsidR="002B162A" w:rsidRPr="002B162A" w:rsidRDefault="002B162A" w:rsidP="005062DE">
                      <w:pPr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Os módulos anuais contêm 60 liçoes e 10 revisões e, os módulos semestrais contêm 30 lições e 5 revisões. </w:t>
                      </w:r>
                      <w:proofErr w:type="gramStart"/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Para todos os módulos haverá uma aula de revisão obrigatória a cada 6 lições.</w:t>
                      </w:r>
                      <w:proofErr w:type="gramEnd"/>
                    </w:p>
                    <w:p w14:paraId="0F2D45C5" w14:textId="26F8A4B7" w:rsidR="002B162A" w:rsidRPr="002B162A" w:rsidRDefault="002B162A" w:rsidP="005062DE">
                      <w:pPr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22089" behindDoc="0" locked="0" layoutInCell="0" allowOverlap="1" wp14:anchorId="722BFC89" wp14:editId="62C47562">
                <wp:simplePos x="0" y="0"/>
                <wp:positionH relativeFrom="page">
                  <wp:posOffset>501650</wp:posOffset>
                </wp:positionH>
                <wp:positionV relativeFrom="page">
                  <wp:posOffset>4746625</wp:posOffset>
                </wp:positionV>
                <wp:extent cx="3314700" cy="564515"/>
                <wp:effectExtent l="0" t="0" r="0" b="19685"/>
                <wp:wrapTight wrapText="bothSides">
                  <wp:wrapPolygon edited="0">
                    <wp:start x="166" y="0"/>
                    <wp:lineTo x="166" y="21381"/>
                    <wp:lineTo x="21186" y="21381"/>
                    <wp:lineTo x="21186" y="0"/>
                    <wp:lineTo x="166" y="0"/>
                  </wp:wrapPolygon>
                </wp:wrapTight>
                <wp:docPr id="10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F1C140" w14:textId="4FD30C7C" w:rsidR="002B162A" w:rsidRPr="002B162A" w:rsidRDefault="002B162A" w:rsidP="00AF0C20">
                            <w:pPr>
                              <w:pStyle w:val="Headline"/>
                              <w:jc w:val="left"/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</w:pPr>
                            <w:r w:rsidRPr="002B162A">
                              <w:rPr>
                                <w:b/>
                                <w:color w:val="000061"/>
                                <w:sz w:val="44"/>
                                <w:szCs w:val="44"/>
                              </w:rPr>
                              <w:t>Conteúdo Pedagógico</w:t>
                            </w:r>
                          </w:p>
                          <w:p w14:paraId="1C8FA0C0" w14:textId="77777777" w:rsidR="002B162A" w:rsidRPr="002B162A" w:rsidRDefault="002B162A" w:rsidP="00AF0C20">
                            <w:pPr>
                              <w:rPr>
                                <w:color w:val="00006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39.5pt;margin-top:373.75pt;width:261pt;height:44.45pt;z-index:251822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" o:allowincell="f" filled="f" stroked="f">
                <v:textbox inset=",0,,0">
                  <w:txbxContent>
                    <w:p w14:paraId="73F1C140" w14:textId="4FD30C7C" w:rsidR="002B162A" w:rsidRPr="002B162A" w:rsidRDefault="002B162A" w:rsidP="00AF0C20">
                      <w:pPr>
                        <w:pStyle w:val="Headline"/>
                        <w:jc w:val="left"/>
                        <w:rPr>
                          <w:b/>
                          <w:color w:val="000061"/>
                          <w:sz w:val="44"/>
                          <w:szCs w:val="44"/>
                        </w:rPr>
                      </w:pPr>
                      <w:r w:rsidRPr="002B162A">
                        <w:rPr>
                          <w:b/>
                          <w:color w:val="000061"/>
                          <w:sz w:val="44"/>
                          <w:szCs w:val="44"/>
                        </w:rPr>
                        <w:t>Conteúdo Pedagógico</w:t>
                      </w:r>
                    </w:p>
                    <w:p w14:paraId="1C8FA0C0" w14:textId="77777777" w:rsidR="002B162A" w:rsidRPr="002B162A" w:rsidRDefault="002B162A" w:rsidP="00AF0C20">
                      <w:pPr>
                        <w:rPr>
                          <w:color w:val="00006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764745" behindDoc="0" locked="0" layoutInCell="0" allowOverlap="1" wp14:anchorId="7639EE30" wp14:editId="6FBA5DBB">
                <wp:simplePos x="0" y="0"/>
                <wp:positionH relativeFrom="page">
                  <wp:posOffset>513080</wp:posOffset>
                </wp:positionH>
                <wp:positionV relativeFrom="page">
                  <wp:posOffset>1586230</wp:posOffset>
                </wp:positionV>
                <wp:extent cx="3314700" cy="564515"/>
                <wp:effectExtent l="0" t="0" r="0" b="19685"/>
                <wp:wrapTight wrapText="bothSides">
                  <wp:wrapPolygon edited="0">
                    <wp:start x="166" y="0"/>
                    <wp:lineTo x="166" y="21381"/>
                    <wp:lineTo x="21186" y="21381"/>
                    <wp:lineTo x="21186" y="0"/>
                    <wp:lineTo x="166" y="0"/>
                  </wp:wrapPolygon>
                </wp:wrapTight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6AE700" w14:textId="6A97FF2B" w:rsidR="002B162A" w:rsidRPr="00424431" w:rsidRDefault="002B162A" w:rsidP="00AF0C20">
                            <w:pPr>
                              <w:pStyle w:val="Headline"/>
                              <w:jc w:val="left"/>
                              <w:rPr>
                                <w:rFonts w:asciiTheme="minorHAnsi" w:hAnsiTheme="minorHAnsi"/>
                                <w:b/>
                                <w:color w:val="000163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rFonts w:asciiTheme="minorHAnsi" w:hAnsiTheme="minorHAnsi"/>
                                <w:b/>
                                <w:color w:val="000163"/>
                                <w:sz w:val="44"/>
                                <w:szCs w:val="44"/>
                              </w:rPr>
                              <w:t>Início e fim das aulas</w:t>
                            </w:r>
                          </w:p>
                          <w:p w14:paraId="1DA1EA94" w14:textId="77777777" w:rsidR="002B162A" w:rsidRPr="00424431" w:rsidRDefault="002B162A" w:rsidP="00AF0C20">
                            <w:pPr>
                              <w:rPr>
                                <w:color w:val="00016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40.4pt;margin-top:124.9pt;width:261pt;height:44.45pt;z-index:251764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" o:allowincell="f" filled="f" stroked="f">
                <v:textbox inset=",0,,0">
                  <w:txbxContent>
                    <w:p w14:paraId="026AE700" w14:textId="6A97FF2B" w:rsidR="002B162A" w:rsidRPr="00424431" w:rsidRDefault="002B162A" w:rsidP="00AF0C20">
                      <w:pPr>
                        <w:pStyle w:val="Headline"/>
                        <w:jc w:val="left"/>
                        <w:rPr>
                          <w:rFonts w:asciiTheme="minorHAnsi" w:hAnsiTheme="minorHAnsi"/>
                          <w:b/>
                          <w:color w:val="000163"/>
                          <w:sz w:val="44"/>
                          <w:szCs w:val="44"/>
                        </w:rPr>
                      </w:pPr>
                      <w:r w:rsidRPr="00424431">
                        <w:rPr>
                          <w:rFonts w:asciiTheme="minorHAnsi" w:hAnsiTheme="minorHAnsi"/>
                          <w:b/>
                          <w:color w:val="000163"/>
                          <w:sz w:val="44"/>
                          <w:szCs w:val="44"/>
                        </w:rPr>
                        <w:t>Início e fim das aulas</w:t>
                      </w:r>
                    </w:p>
                    <w:p w14:paraId="1DA1EA94" w14:textId="77777777" w:rsidR="002B162A" w:rsidRPr="00424431" w:rsidRDefault="002B162A" w:rsidP="00AF0C20">
                      <w:pPr>
                        <w:rPr>
                          <w:color w:val="000163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75337" behindDoc="0" locked="0" layoutInCell="0" allowOverlap="1" wp14:anchorId="5782BBD3" wp14:editId="484CE837">
                <wp:simplePos x="0" y="0"/>
                <wp:positionH relativeFrom="page">
                  <wp:posOffset>6146800</wp:posOffset>
                </wp:positionH>
                <wp:positionV relativeFrom="page">
                  <wp:posOffset>7239000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F67647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 A L30</w:t>
                            </w:r>
                          </w:p>
                          <w:p w14:paraId="0C2471D0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484pt;margin-top:570pt;width:103.45pt;height:25.5pt;z-index:251875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RRnPk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" o:allowincell="f" filled="f" stroked="f">
                <v:textbox inset=",0,,0">
                  <w:txbxContent>
                    <w:p w14:paraId="6AF67647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 A L30</w:t>
                      </w:r>
                    </w:p>
                    <w:p w14:paraId="0C2471D0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69193" behindDoc="0" locked="0" layoutInCell="0" allowOverlap="1" wp14:anchorId="6624F005" wp14:editId="29D2A4EC">
                <wp:simplePos x="0" y="0"/>
                <wp:positionH relativeFrom="page">
                  <wp:posOffset>6146800</wp:posOffset>
                </wp:positionH>
                <wp:positionV relativeFrom="page">
                  <wp:posOffset>6185535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03B6D6" w14:textId="252AD8D5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 A L30</w:t>
                            </w:r>
                          </w:p>
                          <w:p w14:paraId="7A89D98D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484pt;margin-top:487.05pt;width:103.45pt;height:25.5pt;z-index:251869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" o:allowincell="f" filled="f" stroked="f">
                <v:textbox inset=",0,,0">
                  <w:txbxContent>
                    <w:p w14:paraId="0503B6D6" w14:textId="252AD8D5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 A L30</w:t>
                      </w:r>
                    </w:p>
                    <w:p w14:paraId="7A89D98D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73289" behindDoc="0" locked="0" layoutInCell="0" allowOverlap="1" wp14:anchorId="6B8AB377" wp14:editId="6F591A25">
                <wp:simplePos x="0" y="0"/>
                <wp:positionH relativeFrom="page">
                  <wp:posOffset>6146800</wp:posOffset>
                </wp:positionH>
                <wp:positionV relativeFrom="page">
                  <wp:posOffset>6864350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BFF5D2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 A L30</w:t>
                            </w:r>
                          </w:p>
                          <w:p w14:paraId="4F46591F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484pt;margin-top:540.5pt;width:103.45pt;height:25.5pt;z-index:251873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1vfPk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" o:allowincell="f" filled="f" stroked="f">
                <v:textbox inset=",0,,0">
                  <w:txbxContent>
                    <w:p w14:paraId="30BFF5D2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 A L30</w:t>
                      </w:r>
                    </w:p>
                    <w:p w14:paraId="4F46591F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71241" behindDoc="0" locked="0" layoutInCell="0" allowOverlap="1" wp14:anchorId="203DF413" wp14:editId="5EB6E742">
                <wp:simplePos x="0" y="0"/>
                <wp:positionH relativeFrom="page">
                  <wp:posOffset>6146800</wp:posOffset>
                </wp:positionH>
                <wp:positionV relativeFrom="page">
                  <wp:posOffset>6540500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78BC3D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 A L30</w:t>
                            </w:r>
                          </w:p>
                          <w:p w14:paraId="45DA467A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84pt;margin-top:515pt;width:103.45pt;height:25.5pt;z-index:251871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" o:allowincell="f" filled="f" stroked="f">
                <v:textbox inset=",0,,0">
                  <w:txbxContent>
                    <w:p w14:paraId="2F78BC3D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 A L30</w:t>
                      </w:r>
                    </w:p>
                    <w:p w14:paraId="45DA467A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626B">
        <w:rPr>
          <w:noProof/>
        </w:rPr>
        <mc:AlternateContent>
          <mc:Choice Requires="wps">
            <w:drawing>
              <wp:anchor distT="0" distB="0" distL="114300" distR="114300" simplePos="0" relativeHeight="251867145" behindDoc="0" locked="0" layoutInCell="0" allowOverlap="1" wp14:anchorId="1139D6FE" wp14:editId="4A655847">
                <wp:simplePos x="0" y="0"/>
                <wp:positionH relativeFrom="page">
                  <wp:posOffset>4966335</wp:posOffset>
                </wp:positionH>
                <wp:positionV relativeFrom="page">
                  <wp:posOffset>7257415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82477B" w14:textId="6539A4D0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FR5 </w:t>
                            </w:r>
                          </w:p>
                          <w:p w14:paraId="18FD22F6" w14:textId="77777777" w:rsidR="002B162A" w:rsidRPr="002B162A" w:rsidRDefault="002B162A" w:rsidP="0012626B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391.05pt;margin-top:571.45pt;width:103.45pt;height:25.5pt;z-index:251867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133Pk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" o:allowincell="f" filled="f" stroked="f">
                <v:textbox inset=",0,,0">
                  <w:txbxContent>
                    <w:p w14:paraId="5882477B" w14:textId="6539A4D0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FR5 </w:t>
                      </w:r>
                    </w:p>
                    <w:p w14:paraId="18FD22F6" w14:textId="77777777" w:rsidR="002B162A" w:rsidRPr="002B162A" w:rsidRDefault="002B162A" w:rsidP="0012626B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61001" behindDoc="0" locked="0" layoutInCell="0" allowOverlap="1" wp14:anchorId="4EFD63E9" wp14:editId="5A083B3F">
                <wp:simplePos x="0" y="0"/>
                <wp:positionH relativeFrom="page">
                  <wp:posOffset>4975225</wp:posOffset>
                </wp:positionH>
                <wp:positionV relativeFrom="page">
                  <wp:posOffset>6197600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26BC7B" w14:textId="6E19F9F5" w:rsidR="002B162A" w:rsidRPr="002B162A" w:rsidRDefault="002B162A" w:rsidP="00F41F2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ITA 3, 4 E 5 </w:t>
                            </w:r>
                          </w:p>
                          <w:p w14:paraId="5C196BC3" w14:textId="77777777" w:rsidR="002B162A" w:rsidRPr="002B162A" w:rsidRDefault="002B162A" w:rsidP="00F41F2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391.75pt;margin-top:488pt;width:103.45pt;height:25.5pt;z-index:251861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PoIfk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" o:allowincell="f" filled="f" stroked="f">
                <v:textbox inset=",0,,0">
                  <w:txbxContent>
                    <w:p w14:paraId="0F26BC7B" w14:textId="6E19F9F5" w:rsidR="002B162A" w:rsidRPr="002B162A" w:rsidRDefault="002B162A" w:rsidP="00F41F2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ITA 3, 4 E 5 </w:t>
                      </w:r>
                    </w:p>
                    <w:p w14:paraId="5C196BC3" w14:textId="77777777" w:rsidR="002B162A" w:rsidRPr="002B162A" w:rsidRDefault="002B162A" w:rsidP="00F41F2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40521" behindDoc="0" locked="0" layoutInCell="0" allowOverlap="1" wp14:anchorId="5FBA3C80" wp14:editId="6EFB85F3">
                <wp:simplePos x="0" y="0"/>
                <wp:positionH relativeFrom="page">
                  <wp:posOffset>3816350</wp:posOffset>
                </wp:positionH>
                <wp:positionV relativeFrom="page">
                  <wp:posOffset>6883400</wp:posOffset>
                </wp:positionV>
                <wp:extent cx="1339215" cy="317500"/>
                <wp:effectExtent l="0" t="0" r="0" b="12700"/>
                <wp:wrapTight wrapText="bothSides">
                  <wp:wrapPolygon edited="0">
                    <wp:start x="410" y="0"/>
                    <wp:lineTo x="410" y="20736"/>
                    <wp:lineTo x="20893" y="20736"/>
                    <wp:lineTo x="20893" y="0"/>
                    <wp:lineTo x="410" y="0"/>
                  </wp:wrapPolygon>
                </wp:wrapTight>
                <wp:docPr id="1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8836C0" w14:textId="409B6A8E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L121 a L180</w:t>
                            </w:r>
                          </w:p>
                          <w:p w14:paraId="3FA96527" w14:textId="77777777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300.5pt;margin-top:542pt;width:105.45pt;height:25pt;z-index:251840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O3TPg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" o:allowincell="f" filled="f" stroked="f">
                <v:textbox inset=",0,,0">
                  <w:txbxContent>
                    <w:p w14:paraId="778836C0" w14:textId="409B6A8E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L121 a L180</w:t>
                      </w:r>
                    </w:p>
                    <w:p w14:paraId="3FA96527" w14:textId="77777777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44617" behindDoc="0" locked="0" layoutInCell="0" allowOverlap="1" wp14:anchorId="72E61F11" wp14:editId="6656DF7E">
                <wp:simplePos x="0" y="0"/>
                <wp:positionH relativeFrom="page">
                  <wp:posOffset>3816350</wp:posOffset>
                </wp:positionH>
                <wp:positionV relativeFrom="page">
                  <wp:posOffset>7264400</wp:posOffset>
                </wp:positionV>
                <wp:extent cx="1175385" cy="380365"/>
                <wp:effectExtent l="0" t="0" r="0" b="635"/>
                <wp:wrapTight wrapText="bothSides">
                  <wp:wrapPolygon edited="0">
                    <wp:start x="467" y="0"/>
                    <wp:lineTo x="467" y="20194"/>
                    <wp:lineTo x="20538" y="20194"/>
                    <wp:lineTo x="20538" y="0"/>
                    <wp:lineTo x="467" y="0"/>
                  </wp:wrapPolygon>
                </wp:wrapTight>
                <wp:docPr id="1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1AAFB5" w14:textId="295749EC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L181 A L240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300.5pt;margin-top:572pt;width:92.55pt;height:29.95pt;z-index:251844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" o:allowincell="f" filled="f" stroked="f">
                <v:textbox inset=",0,,0">
                  <w:txbxContent>
                    <w:p w14:paraId="071AAFB5" w14:textId="295749EC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L181 A L240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48713" behindDoc="0" locked="0" layoutInCell="0" allowOverlap="1" wp14:anchorId="7ABCC3AC" wp14:editId="632A75F1">
                <wp:simplePos x="0" y="0"/>
                <wp:positionH relativeFrom="page">
                  <wp:posOffset>3855085</wp:posOffset>
                </wp:positionH>
                <wp:positionV relativeFrom="page">
                  <wp:posOffset>7689850</wp:posOffset>
                </wp:positionV>
                <wp:extent cx="1136650" cy="419100"/>
                <wp:effectExtent l="0" t="0" r="0" b="12700"/>
                <wp:wrapTight wrapText="bothSides">
                  <wp:wrapPolygon edited="0">
                    <wp:start x="483" y="0"/>
                    <wp:lineTo x="483" y="20945"/>
                    <wp:lineTo x="20755" y="20945"/>
                    <wp:lineTo x="20755" y="0"/>
                    <wp:lineTo x="483" y="0"/>
                  </wp:wrapPolygon>
                </wp:wrapTight>
                <wp:docPr id="1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B7EB07" w14:textId="058DF0E6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L241 A L300</w:t>
                            </w:r>
                          </w:p>
                          <w:p w14:paraId="5DC04455" w14:textId="77777777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303.55pt;margin-top:605.5pt;width:89.5pt;height:33pt;z-index:251848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" o:allowincell="f" filled="f" stroked="f">
                <v:textbox inset=",0,,0">
                  <w:txbxContent>
                    <w:p w14:paraId="4FB7EB07" w14:textId="058DF0E6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L241 A L300</w:t>
                      </w:r>
                    </w:p>
                    <w:p w14:paraId="5DC04455" w14:textId="77777777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36425" behindDoc="0" locked="0" layoutInCell="0" allowOverlap="1" wp14:anchorId="43C7306B" wp14:editId="7516A594">
                <wp:simplePos x="0" y="0"/>
                <wp:positionH relativeFrom="page">
                  <wp:posOffset>3855085</wp:posOffset>
                </wp:positionH>
                <wp:positionV relativeFrom="page">
                  <wp:posOffset>6540500</wp:posOffset>
                </wp:positionV>
                <wp:extent cx="1200785" cy="342900"/>
                <wp:effectExtent l="0" t="0" r="0" b="12700"/>
                <wp:wrapTight wrapText="bothSides">
                  <wp:wrapPolygon edited="0">
                    <wp:start x="457" y="0"/>
                    <wp:lineTo x="457" y="20800"/>
                    <wp:lineTo x="20561" y="20800"/>
                    <wp:lineTo x="20561" y="0"/>
                    <wp:lineTo x="457" y="0"/>
                  </wp:wrapPolygon>
                </wp:wrapTight>
                <wp:docPr id="1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FBCBD6" w14:textId="7A2D0B62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L61 a L120</w:t>
                            </w:r>
                          </w:p>
                          <w:p w14:paraId="2BC7AD81" w14:textId="77777777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303.55pt;margin-top:515pt;width:94.55pt;height:27pt;z-index:251836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" o:allowincell="f" filled="f" stroked="f">
                <v:textbox inset=",0,,0">
                  <w:txbxContent>
                    <w:p w14:paraId="59FBCBD6" w14:textId="7A2D0B62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L61 a L120</w:t>
                      </w:r>
                    </w:p>
                    <w:p w14:paraId="2BC7AD81" w14:textId="77777777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32329" behindDoc="0" locked="0" layoutInCell="0" allowOverlap="1" wp14:anchorId="7F0B8A6D" wp14:editId="0A8AAC52">
                <wp:simplePos x="0" y="0"/>
                <wp:positionH relativeFrom="page">
                  <wp:posOffset>3880485</wp:posOffset>
                </wp:positionH>
                <wp:positionV relativeFrom="page">
                  <wp:posOffset>6197600</wp:posOffset>
                </wp:positionV>
                <wp:extent cx="1313815" cy="323850"/>
                <wp:effectExtent l="0" t="0" r="0" b="6350"/>
                <wp:wrapTight wrapText="bothSides">
                  <wp:wrapPolygon edited="0">
                    <wp:start x="418" y="0"/>
                    <wp:lineTo x="418" y="20329"/>
                    <wp:lineTo x="20880" y="20329"/>
                    <wp:lineTo x="20880" y="0"/>
                    <wp:lineTo x="418" y="0"/>
                  </wp:wrapPolygon>
                </wp:wrapTight>
                <wp:docPr id="1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0E403B" w14:textId="676564A9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L1 A L60 </w:t>
                            </w:r>
                          </w:p>
                          <w:p w14:paraId="0BC2E2AA" w14:textId="77777777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305.55pt;margin-top:488pt;width:103.45pt;height:25.5pt;z-index:251832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" o:allowincell="f" filled="f" stroked="f">
                <v:textbox inset=",0,,0">
                  <w:txbxContent>
                    <w:p w14:paraId="260E403B" w14:textId="676564A9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L1 A L60 </w:t>
                      </w:r>
                    </w:p>
                    <w:p w14:paraId="0BC2E2AA" w14:textId="77777777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24137" behindDoc="0" locked="0" layoutInCell="0" allowOverlap="1" wp14:anchorId="6AFB96C5" wp14:editId="31E8D8E9">
                <wp:simplePos x="0" y="0"/>
                <wp:positionH relativeFrom="page">
                  <wp:posOffset>8913495</wp:posOffset>
                </wp:positionH>
                <wp:positionV relativeFrom="page">
                  <wp:posOffset>2400300</wp:posOffset>
                </wp:positionV>
                <wp:extent cx="3498850" cy="564515"/>
                <wp:effectExtent l="0" t="0" r="0" b="19685"/>
                <wp:wrapTight wrapText="bothSides">
                  <wp:wrapPolygon edited="0">
                    <wp:start x="157" y="0"/>
                    <wp:lineTo x="157" y="21381"/>
                    <wp:lineTo x="21326" y="21381"/>
                    <wp:lineTo x="21326" y="0"/>
                    <wp:lineTo x="157" y="0"/>
                  </wp:wrapPolygon>
                </wp:wrapTight>
                <wp:docPr id="1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17F671" w14:textId="17512C00" w:rsidR="002B162A" w:rsidRPr="00424431" w:rsidRDefault="002B162A" w:rsidP="00AF0C20">
                            <w:pPr>
                              <w:pStyle w:val="Headline"/>
                              <w:jc w:val="left"/>
                              <w:rPr>
                                <w:b/>
                                <w:color w:val="000163"/>
                                <w:sz w:val="44"/>
                                <w:szCs w:val="44"/>
                              </w:rPr>
                            </w:pPr>
                            <w:r w:rsidRPr="00424431">
                              <w:rPr>
                                <w:b/>
                                <w:color w:val="000163"/>
                                <w:sz w:val="44"/>
                                <w:szCs w:val="44"/>
                              </w:rPr>
                              <w:t xml:space="preserve">Rotina Ideal </w:t>
                            </w:r>
                            <w:proofErr w:type="gramStart"/>
                            <w:r w:rsidRPr="00424431">
                              <w:rPr>
                                <w:b/>
                                <w:color w:val="000163"/>
                                <w:sz w:val="44"/>
                                <w:szCs w:val="44"/>
                              </w:rPr>
                              <w:t>do</w:t>
                            </w:r>
                            <w:proofErr w:type="gramEnd"/>
                            <w:r w:rsidRPr="00424431">
                              <w:rPr>
                                <w:b/>
                                <w:color w:val="000163"/>
                                <w:sz w:val="44"/>
                                <w:szCs w:val="44"/>
                              </w:rPr>
                              <w:t xml:space="preserve"> aluno</w:t>
                            </w:r>
                          </w:p>
                          <w:p w14:paraId="65562A1C" w14:textId="77777777" w:rsidR="002B162A" w:rsidRPr="00424431" w:rsidRDefault="002B162A" w:rsidP="00913AA3">
                            <w:pPr>
                              <w:rPr>
                                <w:color w:val="00016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701.85pt;margin-top:189pt;width:275.5pt;height:44.45pt;z-index:251824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" o:allowincell="f" filled="f" stroked="f">
                <v:textbox inset=",0,,0">
                  <w:txbxContent>
                    <w:p w14:paraId="4F17F671" w14:textId="17512C00" w:rsidR="002B162A" w:rsidRPr="00424431" w:rsidRDefault="002B162A" w:rsidP="00AF0C20">
                      <w:pPr>
                        <w:pStyle w:val="Headline"/>
                        <w:jc w:val="left"/>
                        <w:rPr>
                          <w:b/>
                          <w:color w:val="000163"/>
                          <w:sz w:val="44"/>
                          <w:szCs w:val="44"/>
                        </w:rPr>
                      </w:pPr>
                      <w:r w:rsidRPr="00424431">
                        <w:rPr>
                          <w:b/>
                          <w:color w:val="000163"/>
                          <w:sz w:val="44"/>
                          <w:szCs w:val="44"/>
                        </w:rPr>
                        <w:t xml:space="preserve">Rotina Ideal </w:t>
                      </w:r>
                      <w:proofErr w:type="gramStart"/>
                      <w:r w:rsidRPr="00424431">
                        <w:rPr>
                          <w:b/>
                          <w:color w:val="000163"/>
                          <w:sz w:val="44"/>
                          <w:szCs w:val="44"/>
                        </w:rPr>
                        <w:t>do</w:t>
                      </w:r>
                      <w:proofErr w:type="gramEnd"/>
                      <w:r w:rsidRPr="00424431">
                        <w:rPr>
                          <w:b/>
                          <w:color w:val="000163"/>
                          <w:sz w:val="44"/>
                          <w:szCs w:val="44"/>
                        </w:rPr>
                        <w:t xml:space="preserve"> aluno</w:t>
                      </w:r>
                    </w:p>
                    <w:p w14:paraId="65562A1C" w14:textId="77777777" w:rsidR="002B162A" w:rsidRPr="00424431" w:rsidRDefault="002B162A" w:rsidP="00913AA3">
                      <w:pPr>
                        <w:rPr>
                          <w:color w:val="000163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17993" behindDoc="0" locked="0" layoutInCell="0" allowOverlap="1" wp14:anchorId="736233D7" wp14:editId="6E598E82">
                <wp:simplePos x="0" y="0"/>
                <wp:positionH relativeFrom="page">
                  <wp:posOffset>6146800</wp:posOffset>
                </wp:positionH>
                <wp:positionV relativeFrom="page">
                  <wp:posOffset>3738880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EFAE5C" w14:textId="4090DDD6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05/08 início</w:t>
                            </w:r>
                          </w:p>
                          <w:p w14:paraId="5700BC6A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484pt;margin-top:294.4pt;width:106.55pt;height:26.65pt;z-index:251817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QTA/gCAABY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" o:allowincell="f" filled="f" stroked="f">
                <v:textbox inset=",0,,0">
                  <w:txbxContent>
                    <w:p w14:paraId="05EFAE5C" w14:textId="4090DDD6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05/08 início</w:t>
                      </w:r>
                    </w:p>
                    <w:p w14:paraId="5700BC6A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20041" behindDoc="0" locked="0" layoutInCell="0" allowOverlap="1" wp14:anchorId="69351AE0" wp14:editId="66A0BA62">
                <wp:simplePos x="0" y="0"/>
                <wp:positionH relativeFrom="page">
                  <wp:posOffset>6183630</wp:posOffset>
                </wp:positionH>
                <wp:positionV relativeFrom="page">
                  <wp:posOffset>4077335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C9ADF4" w14:textId="7C116FE8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16/12 término</w:t>
                            </w:r>
                          </w:p>
                          <w:p w14:paraId="3A2322D0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486.9pt;margin-top:321.05pt;width:106.55pt;height:26.65pt;z-index:2518200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" o:allowincell="f" filled="f" stroked="f">
                <v:textbox inset=",0,,0">
                  <w:txbxContent>
                    <w:p w14:paraId="1EC9ADF4" w14:textId="7C116FE8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16/12 término</w:t>
                      </w:r>
                    </w:p>
                    <w:p w14:paraId="3A2322D0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83177" behindDoc="0" locked="0" layoutInCell="0" allowOverlap="1" wp14:anchorId="40D7BFCF" wp14:editId="584051A8">
                <wp:simplePos x="0" y="0"/>
                <wp:positionH relativeFrom="page">
                  <wp:posOffset>6238875</wp:posOffset>
                </wp:positionH>
                <wp:positionV relativeFrom="page">
                  <wp:posOffset>2722245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5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DD4CFE" w14:textId="16B903F9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24/06 témino</w:t>
                            </w:r>
                          </w:p>
                          <w:p w14:paraId="31DF9CE4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491.25pt;margin-top:214.35pt;width:108.55pt;height:25.35pt;z-index:251783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" o:allowincell="f" filled="f" stroked="f">
                <v:textbox inset=",0,,0">
                  <w:txbxContent>
                    <w:p w14:paraId="51DD4CFE" w14:textId="16B903F9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24/06 témino</w:t>
                      </w:r>
                    </w:p>
                    <w:p w14:paraId="31DF9CE4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81129" behindDoc="0" locked="0" layoutInCell="0" allowOverlap="1" wp14:anchorId="1E30FC01" wp14:editId="1E420E6E">
                <wp:simplePos x="0" y="0"/>
                <wp:positionH relativeFrom="page">
                  <wp:posOffset>6300470</wp:posOffset>
                </wp:positionH>
                <wp:positionV relativeFrom="page">
                  <wp:posOffset>2374900</wp:posOffset>
                </wp:positionV>
                <wp:extent cx="1378585" cy="274955"/>
                <wp:effectExtent l="0" t="0" r="0" b="4445"/>
                <wp:wrapTight wrapText="bothSides">
                  <wp:wrapPolygon edited="0">
                    <wp:start x="398" y="0"/>
                    <wp:lineTo x="398" y="19954"/>
                    <wp:lineTo x="20695" y="19954"/>
                    <wp:lineTo x="20695" y="0"/>
                    <wp:lineTo x="398" y="0"/>
                  </wp:wrapPolygon>
                </wp:wrapTight>
                <wp:docPr id="5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05F7C" w14:textId="19CBE1D8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04/02 início</w:t>
                            </w:r>
                          </w:p>
                          <w:p w14:paraId="1ACBEB98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496.1pt;margin-top:187pt;width:108.55pt;height:21.65pt;z-index:251781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" o:allowincell="f" filled="f" stroked="f">
                <v:textbox inset=",0,,0">
                  <w:txbxContent>
                    <w:p w14:paraId="40305F7C" w14:textId="19CBE1D8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04/02 início</w:t>
                      </w:r>
                    </w:p>
                    <w:p w14:paraId="1ACBEB98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93417" behindDoc="0" locked="0" layoutInCell="0" allowOverlap="1" wp14:anchorId="3753B684" wp14:editId="1976EF18">
                <wp:simplePos x="0" y="0"/>
                <wp:positionH relativeFrom="page">
                  <wp:posOffset>6294120</wp:posOffset>
                </wp:positionH>
                <wp:positionV relativeFrom="page">
                  <wp:posOffset>2097405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7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FC7DC5" w14:textId="3ABE1C58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Sábado</w:t>
                            </w:r>
                          </w:p>
                          <w:p w14:paraId="4C719F58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495.6pt;margin-top:165.15pt;width:108.55pt;height:25.35pt;z-index:2517934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" o:allowincell="f" filled="f" stroked="f">
                <v:textbox inset=",0,,0">
                  <w:txbxContent>
                    <w:p w14:paraId="17FC7DC5" w14:textId="3ABE1C58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Sábado</w:t>
                      </w:r>
                    </w:p>
                    <w:p w14:paraId="4C719F58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77033" behindDoc="0" locked="0" layoutInCell="0" allowOverlap="1" wp14:anchorId="5E587C65" wp14:editId="4FB323C0">
                <wp:simplePos x="0" y="0"/>
                <wp:positionH relativeFrom="page">
                  <wp:posOffset>4915535</wp:posOffset>
                </wp:positionH>
                <wp:positionV relativeFrom="page">
                  <wp:posOffset>2416810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5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1C70FB" w14:textId="52DA225A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03/02 início</w:t>
                            </w:r>
                          </w:p>
                          <w:p w14:paraId="72270899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387.05pt;margin-top:190.3pt;width:108.55pt;height:25.35pt;z-index:251777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" o:allowincell="f" filled="f" stroked="f">
                <v:textbox inset=",0,,0">
                  <w:txbxContent>
                    <w:p w14:paraId="241C70FB" w14:textId="52DA225A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03/02 início</w:t>
                      </w:r>
                    </w:p>
                    <w:p w14:paraId="72270899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79081" behindDoc="0" locked="0" layoutInCell="0" allowOverlap="1" wp14:anchorId="1906941F" wp14:editId="03FE5943">
                <wp:simplePos x="0" y="0"/>
                <wp:positionH relativeFrom="page">
                  <wp:posOffset>4947285</wp:posOffset>
                </wp:positionH>
                <wp:positionV relativeFrom="page">
                  <wp:posOffset>2712720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694765" w14:textId="1F96ACF9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24/06 término</w:t>
                            </w:r>
                          </w:p>
                          <w:p w14:paraId="14E4DB17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389.55pt;margin-top:213.6pt;width:108.55pt;height:25.35pt;z-index:251779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" o:allowincell="f" filled="f" stroked="f">
                <v:textbox inset=",0,,0">
                  <w:txbxContent>
                    <w:p w14:paraId="4F694765" w14:textId="1F96ACF9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24/06 término</w:t>
                      </w:r>
                    </w:p>
                    <w:p w14:paraId="14E4DB17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91369" behindDoc="0" locked="0" layoutInCell="0" allowOverlap="1" wp14:anchorId="09AE94FE" wp14:editId="2854C6EA">
                <wp:simplePos x="0" y="0"/>
                <wp:positionH relativeFrom="page">
                  <wp:posOffset>4966335</wp:posOffset>
                </wp:positionH>
                <wp:positionV relativeFrom="page">
                  <wp:posOffset>2109470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6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B2E438" w14:textId="631E2EF6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6a</w:t>
                            </w:r>
                          </w:p>
                          <w:p w14:paraId="3FEA0EA9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391.05pt;margin-top:166.1pt;width:108.55pt;height:25.35pt;z-index:251791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OtjPcCAABX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" o:allowincell="f" filled="f" stroked="f">
                <v:textbox inset=",0,,0">
                  <w:txbxContent>
                    <w:p w14:paraId="4EB2E438" w14:textId="631E2EF6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6a</w:t>
                      </w:r>
                    </w:p>
                    <w:p w14:paraId="3FEA0EA9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11849" behindDoc="0" locked="0" layoutInCell="0" allowOverlap="1" wp14:anchorId="3735732F" wp14:editId="0F8A3720">
                <wp:simplePos x="0" y="0"/>
                <wp:positionH relativeFrom="page">
                  <wp:posOffset>4940935</wp:posOffset>
                </wp:positionH>
                <wp:positionV relativeFrom="page">
                  <wp:posOffset>3738880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CD4595" w14:textId="1564A7B2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04/08 início</w:t>
                            </w:r>
                          </w:p>
                          <w:p w14:paraId="4EF337D9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389.05pt;margin-top:294.4pt;width:106.55pt;height:26.65pt;z-index:251811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" o:allowincell="f" filled="f" stroked="f">
                <v:textbox inset=",0,,0">
                  <w:txbxContent>
                    <w:p w14:paraId="25CD4595" w14:textId="1564A7B2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04/08 início</w:t>
                      </w:r>
                    </w:p>
                    <w:p w14:paraId="4EF337D9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09801" behindDoc="0" locked="0" layoutInCell="0" allowOverlap="1" wp14:anchorId="46523A79" wp14:editId="7EAD61D8">
                <wp:simplePos x="0" y="0"/>
                <wp:positionH relativeFrom="page">
                  <wp:posOffset>5055870</wp:posOffset>
                </wp:positionH>
                <wp:positionV relativeFrom="page">
                  <wp:posOffset>3423285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1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AA61EF" w14:textId="4B90358F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6a </w:t>
                            </w:r>
                          </w:p>
                          <w:p w14:paraId="547BF6A6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398.1pt;margin-top:269.55pt;width:106.55pt;height:26.65pt;z-index:251809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7pSvgCAABY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" o:allowincell="f" filled="f" stroked="f">
                <v:textbox inset=",0,,0">
                  <w:txbxContent>
                    <w:p w14:paraId="65AA61EF" w14:textId="4B90358F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6a </w:t>
                      </w:r>
                    </w:p>
                    <w:p w14:paraId="547BF6A6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03657" behindDoc="0" locked="0" layoutInCell="0" allowOverlap="1" wp14:anchorId="49164EF1" wp14:editId="2385A289">
                <wp:simplePos x="0" y="0"/>
                <wp:positionH relativeFrom="page">
                  <wp:posOffset>3594100</wp:posOffset>
                </wp:positionH>
                <wp:positionV relativeFrom="page">
                  <wp:posOffset>3423920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5DEFD2" w14:textId="0E7C6DAC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3a e 5a </w:t>
                            </w:r>
                          </w:p>
                          <w:p w14:paraId="66C5FC5D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283pt;margin-top:269.6pt;width:106.55pt;height:26.65pt;z-index:251803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DGc/cCAABX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" o:allowincell="f" filled="f" stroked="f">
                <v:textbox inset=",0,,0">
                  <w:txbxContent>
                    <w:p w14:paraId="185DEFD2" w14:textId="0E7C6DAC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3a e 5a </w:t>
                      </w:r>
                    </w:p>
                    <w:p w14:paraId="66C5FC5D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05705" behindDoc="0" locked="0" layoutInCell="0" allowOverlap="1" wp14:anchorId="14E3130D" wp14:editId="22667805">
                <wp:simplePos x="0" y="0"/>
                <wp:positionH relativeFrom="page">
                  <wp:posOffset>3587750</wp:posOffset>
                </wp:positionH>
                <wp:positionV relativeFrom="page">
                  <wp:posOffset>3791585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9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D8E544" w14:textId="401A0324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03/08 início</w:t>
                            </w:r>
                          </w:p>
                          <w:p w14:paraId="25E00E5D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82.5pt;margin-top:298.55pt;width:106.55pt;height:26.65pt;z-index:251805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" o:allowincell="f" filled="f" stroked="f">
                <v:textbox inset=",0,,0">
                  <w:txbxContent>
                    <w:p w14:paraId="12D8E544" w14:textId="401A0324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03/08 início</w:t>
                      </w:r>
                    </w:p>
                    <w:p w14:paraId="25E00E5D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85225" behindDoc="0" locked="0" layoutInCell="0" allowOverlap="1" wp14:anchorId="1BD35F71" wp14:editId="097F1681">
                <wp:simplePos x="0" y="0"/>
                <wp:positionH relativeFrom="page">
                  <wp:posOffset>3587750</wp:posOffset>
                </wp:positionH>
                <wp:positionV relativeFrom="page">
                  <wp:posOffset>2722245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05487E" w14:textId="244E63BA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29/06 término</w:t>
                            </w:r>
                          </w:p>
                          <w:p w14:paraId="13BAC5F2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282.5pt;margin-top:214.35pt;width:108.55pt;height:25.35pt;z-index:251785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" o:allowincell="f" filled="f" stroked="f">
                <v:textbox inset=",0,,0">
                  <w:txbxContent>
                    <w:p w14:paraId="0605487E" w14:textId="244E63BA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29/06 término</w:t>
                      </w:r>
                    </w:p>
                    <w:p w14:paraId="13BAC5F2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72937" behindDoc="0" locked="0" layoutInCell="0" allowOverlap="1" wp14:anchorId="4EB163C8" wp14:editId="6472BACF">
                <wp:simplePos x="0" y="0"/>
                <wp:positionH relativeFrom="page">
                  <wp:posOffset>3568700</wp:posOffset>
                </wp:positionH>
                <wp:positionV relativeFrom="page">
                  <wp:posOffset>2400300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5B05BF" w14:textId="518218B3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07/02 início </w:t>
                            </w:r>
                          </w:p>
                          <w:p w14:paraId="71F85803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281pt;margin-top:189pt;width:108.55pt;height:25.35pt;z-index:251772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" o:allowincell="f" filled="f" stroked="f">
                <v:textbox inset=",0,,0">
                  <w:txbxContent>
                    <w:p w14:paraId="4F5B05BF" w14:textId="518218B3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07/02 início </w:t>
                      </w:r>
                    </w:p>
                    <w:p w14:paraId="71F85803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89321" behindDoc="0" locked="0" layoutInCell="0" allowOverlap="1" wp14:anchorId="33F04392" wp14:editId="7D4D0D7A">
                <wp:simplePos x="0" y="0"/>
                <wp:positionH relativeFrom="page">
                  <wp:posOffset>3568700</wp:posOffset>
                </wp:positionH>
                <wp:positionV relativeFrom="page">
                  <wp:posOffset>2099945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C4DBBB" w14:textId="5B4705B5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3a e 5a </w:t>
                            </w:r>
                          </w:p>
                          <w:p w14:paraId="3D2E566C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281pt;margin-top:165.35pt;width:108.55pt;height:25.35pt;z-index:251789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1Wl/cCAABX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" o:allowincell="f" filled="f" stroked="f">
                <v:textbox inset=",0,,0">
                  <w:txbxContent>
                    <w:p w14:paraId="0AC4DBBB" w14:textId="5B4705B5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3a e 5a </w:t>
                      </w:r>
                    </w:p>
                    <w:p w14:paraId="3D2E566C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801609" behindDoc="0" locked="0" layoutInCell="0" allowOverlap="1" wp14:anchorId="34B89E13" wp14:editId="74620A80">
                <wp:simplePos x="0" y="0"/>
                <wp:positionH relativeFrom="page">
                  <wp:posOffset>2032000</wp:posOffset>
                </wp:positionH>
                <wp:positionV relativeFrom="page">
                  <wp:posOffset>4182110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8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F061B8" w14:textId="52CDBE59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13/12 término</w:t>
                            </w:r>
                          </w:p>
                          <w:p w14:paraId="7EE1C75A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160pt;margin-top:329.3pt;width:106.55pt;height:26.65pt;z-index:251801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" o:allowincell="f" filled="f" stroked="f">
                <v:textbox inset=",0,,0">
                  <w:txbxContent>
                    <w:p w14:paraId="76F061B8" w14:textId="52CDBE59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13/12 término</w:t>
                      </w:r>
                    </w:p>
                    <w:p w14:paraId="7EE1C75A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99561" behindDoc="0" locked="0" layoutInCell="0" allowOverlap="1" wp14:anchorId="5024D4A3" wp14:editId="397AC3F3">
                <wp:simplePos x="0" y="0"/>
                <wp:positionH relativeFrom="page">
                  <wp:posOffset>2082800</wp:posOffset>
                </wp:positionH>
                <wp:positionV relativeFrom="page">
                  <wp:posOffset>3792220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8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A0E01F" w14:textId="31704103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07/08 início</w:t>
                            </w:r>
                          </w:p>
                          <w:p w14:paraId="79C2BAC2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164pt;margin-top:298.6pt;width:106.55pt;height:26.65pt;z-index:251799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GEVvYCAABX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" o:allowincell="f" filled="f" stroked="f">
                <v:textbox inset=",0,,0">
                  <w:txbxContent>
                    <w:p w14:paraId="1FA0E01F" w14:textId="31704103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07/08 início</w:t>
                      </w:r>
                    </w:p>
                    <w:p w14:paraId="79C2BAC2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97513" behindDoc="0" locked="0" layoutInCell="0" allowOverlap="1" wp14:anchorId="638B3A95" wp14:editId="25379848">
                <wp:simplePos x="0" y="0"/>
                <wp:positionH relativeFrom="page">
                  <wp:posOffset>2082800</wp:posOffset>
                </wp:positionH>
                <wp:positionV relativeFrom="page">
                  <wp:posOffset>3469640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8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A40221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2a e 4a </w:t>
                            </w:r>
                          </w:p>
                          <w:p w14:paraId="73F274D1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164pt;margin-top:273.2pt;width:106.55pt;height:26.65pt;z-index:251797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" o:allowincell="f" filled="f" stroked="f">
                <v:textbox inset=",0,,0">
                  <w:txbxContent>
                    <w:p w14:paraId="09A40221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2a e 4a </w:t>
                      </w:r>
                    </w:p>
                    <w:p w14:paraId="73F274D1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70889" behindDoc="0" locked="0" layoutInCell="0" allowOverlap="1" wp14:anchorId="0477490E" wp14:editId="760E2951">
                <wp:simplePos x="0" y="0"/>
                <wp:positionH relativeFrom="page">
                  <wp:posOffset>2057400</wp:posOffset>
                </wp:positionH>
                <wp:positionV relativeFrom="page">
                  <wp:posOffset>2749550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D2F120" w14:textId="6CA9FEF2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28/06: término</w:t>
                            </w:r>
                          </w:p>
                          <w:p w14:paraId="0C7935D7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62pt;margin-top:216.5pt;width:108.55pt;height:25.35pt;z-index:251770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UJRvcCAABX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" o:allowincell="f" filled="f" stroked="f">
                <v:textbox inset=",0,,0">
                  <w:txbxContent>
                    <w:p w14:paraId="59D2F120" w14:textId="6CA9FEF2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28/06: término</w:t>
                      </w:r>
                    </w:p>
                    <w:p w14:paraId="0C7935D7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68841" behindDoc="0" locked="0" layoutInCell="0" allowOverlap="1" wp14:anchorId="792303C4" wp14:editId="4F44BF1D">
                <wp:simplePos x="0" y="0"/>
                <wp:positionH relativeFrom="page">
                  <wp:posOffset>2032000</wp:posOffset>
                </wp:positionH>
                <wp:positionV relativeFrom="page">
                  <wp:posOffset>2427605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4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6A87A7" w14:textId="06FA7E59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 06/02: início</w:t>
                            </w:r>
                          </w:p>
                          <w:p w14:paraId="04E2BE10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160pt;margin-top:191.15pt;width:108.55pt;height:25.35pt;z-index:251768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BPKfYCAABX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" o:allowincell="f" filled="f" stroked="f">
                <v:textbox inset=",0,,0">
                  <w:txbxContent>
                    <w:p w14:paraId="0F6A87A7" w14:textId="06FA7E59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 06/02: início</w:t>
                      </w:r>
                    </w:p>
                    <w:p w14:paraId="04E2BE10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87273" behindDoc="0" locked="0" layoutInCell="0" allowOverlap="1" wp14:anchorId="23DC8556" wp14:editId="7558CEC2">
                <wp:simplePos x="0" y="0"/>
                <wp:positionH relativeFrom="page">
                  <wp:posOffset>2057400</wp:posOffset>
                </wp:positionH>
                <wp:positionV relativeFrom="page">
                  <wp:posOffset>2190115</wp:posOffset>
                </wp:positionV>
                <wp:extent cx="1353185" cy="338455"/>
                <wp:effectExtent l="0" t="0" r="0" b="17145"/>
                <wp:wrapTight wrapText="bothSides">
                  <wp:wrapPolygon edited="0">
                    <wp:start x="405" y="0"/>
                    <wp:lineTo x="405" y="21073"/>
                    <wp:lineTo x="20678" y="21073"/>
                    <wp:lineTo x="20678" y="0"/>
                    <wp:lineTo x="405" y="0"/>
                  </wp:wrapPolygon>
                </wp:wrapTight>
                <wp:docPr id="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25A04" w14:textId="6BF44E81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 xml:space="preserve">2a e 4a </w:t>
                            </w:r>
                          </w:p>
                          <w:p w14:paraId="2B940094" w14:textId="77777777" w:rsidR="002B162A" w:rsidRPr="002B162A" w:rsidRDefault="002B162A" w:rsidP="00D074FD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162pt;margin-top:172.45pt;width:106.55pt;height:26.65pt;z-index:251787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" o:allowincell="f" filled="f" stroked="f">
                <v:textbox inset=",0,,0">
                  <w:txbxContent>
                    <w:p w14:paraId="0A925A04" w14:textId="6BF44E81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 xml:space="preserve">2a e 4a </w:t>
                      </w:r>
                    </w:p>
                    <w:p w14:paraId="2B940094" w14:textId="77777777" w:rsidR="002B162A" w:rsidRPr="002B162A" w:rsidRDefault="002B162A" w:rsidP="00D074FD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95465" behindDoc="0" locked="0" layoutInCell="0" allowOverlap="1" wp14:anchorId="5296596F" wp14:editId="2293529D">
                <wp:simplePos x="0" y="0"/>
                <wp:positionH relativeFrom="page">
                  <wp:posOffset>571500</wp:posOffset>
                </wp:positionH>
                <wp:positionV relativeFrom="page">
                  <wp:posOffset>3808095</wp:posOffset>
                </wp:positionV>
                <wp:extent cx="1378585" cy="321945"/>
                <wp:effectExtent l="0" t="0" r="0" b="8255"/>
                <wp:wrapTight wrapText="bothSides">
                  <wp:wrapPolygon edited="0">
                    <wp:start x="398" y="0"/>
                    <wp:lineTo x="398" y="20450"/>
                    <wp:lineTo x="20695" y="20450"/>
                    <wp:lineTo x="20695" y="0"/>
                    <wp:lineTo x="398" y="0"/>
                  </wp:wrapPolygon>
                </wp:wrapTight>
                <wp:docPr id="8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F7EC57" w14:textId="55309D09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2o semestre</w:t>
                            </w:r>
                          </w:p>
                          <w:p w14:paraId="3A329FAC" w14:textId="77777777" w:rsidR="002B162A" w:rsidRPr="002B162A" w:rsidRDefault="002B162A" w:rsidP="00F97FB4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45pt;margin-top:299.85pt;width:108.55pt;height:25.35pt;z-index:251795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" o:allowincell="f" filled="f" stroked="f">
                <v:textbox inset=",0,,0">
                  <w:txbxContent>
                    <w:p w14:paraId="58F7EC57" w14:textId="55309D09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2o semestre</w:t>
                      </w:r>
                    </w:p>
                    <w:p w14:paraId="3A329FAC" w14:textId="77777777" w:rsidR="002B162A" w:rsidRPr="002B162A" w:rsidRDefault="002B162A" w:rsidP="00F97FB4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1F20">
        <w:rPr>
          <w:noProof/>
        </w:rPr>
        <mc:AlternateContent>
          <mc:Choice Requires="wps">
            <w:drawing>
              <wp:anchor distT="0" distB="0" distL="114300" distR="114300" simplePos="0" relativeHeight="251762697" behindDoc="0" locked="0" layoutInCell="1" allowOverlap="1" wp14:anchorId="42632C40" wp14:editId="4D218E4C">
                <wp:simplePos x="0" y="0"/>
                <wp:positionH relativeFrom="page">
                  <wp:posOffset>573405</wp:posOffset>
                </wp:positionH>
                <wp:positionV relativeFrom="page">
                  <wp:posOffset>2206625</wp:posOffset>
                </wp:positionV>
                <wp:extent cx="1378585" cy="321945"/>
                <wp:effectExtent l="0" t="0" r="0" b="8255"/>
                <wp:wrapTopAndBottom/>
                <wp:docPr id="10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77E722" w14:textId="2239E50C" w:rsidR="002B162A" w:rsidRPr="002B162A" w:rsidRDefault="002B162A" w:rsidP="00472E85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1o semestre</w:t>
                            </w:r>
                          </w:p>
                          <w:p w14:paraId="2CEAF53E" w14:textId="77777777" w:rsidR="002B162A" w:rsidRPr="002B162A" w:rsidRDefault="002B162A" w:rsidP="00472E85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45.15pt;margin-top:173.75pt;width:108.55pt;height:25.35pt;z-index:251762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" filled="f" stroked="f">
                <v:textbox inset=",0,,0">
                  <w:txbxContent>
                    <w:p w14:paraId="6277E722" w14:textId="2239E50C" w:rsidR="002B162A" w:rsidRPr="002B162A" w:rsidRDefault="002B162A" w:rsidP="00472E85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1o semestre</w:t>
                      </w:r>
                    </w:p>
                    <w:p w14:paraId="2CEAF53E" w14:textId="77777777" w:rsidR="002B162A" w:rsidRPr="002B162A" w:rsidRDefault="002B162A" w:rsidP="00472E85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F0C20">
        <w:rPr>
          <w:noProof/>
        </w:rPr>
        <mc:AlternateContent>
          <mc:Choice Requires="wps">
            <w:drawing>
              <wp:anchor distT="0" distB="0" distL="114300" distR="114300" simplePos="0" relativeHeight="251830281" behindDoc="0" locked="0" layoutInCell="0" allowOverlap="1" wp14:anchorId="357DC75B" wp14:editId="0F8B175D">
                <wp:simplePos x="0" y="0"/>
                <wp:positionH relativeFrom="page">
                  <wp:posOffset>938530</wp:posOffset>
                </wp:positionH>
                <wp:positionV relativeFrom="page">
                  <wp:posOffset>6197600</wp:posOffset>
                </wp:positionV>
                <wp:extent cx="2909570" cy="419100"/>
                <wp:effectExtent l="0" t="0" r="0" b="12700"/>
                <wp:wrapTight wrapText="bothSides">
                  <wp:wrapPolygon edited="0">
                    <wp:start x="189" y="0"/>
                    <wp:lineTo x="189" y="20945"/>
                    <wp:lineTo x="21119" y="20945"/>
                    <wp:lineTo x="21119" y="0"/>
                    <wp:lineTo x="189" y="0"/>
                  </wp:wrapPolygon>
                </wp:wrapTight>
                <wp:docPr id="1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E29A4C" w14:textId="28413A70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K2, T2, W2, T2, FRA2, ESP2, ALE2</w:t>
                            </w:r>
                          </w:p>
                          <w:p w14:paraId="1F4637C5" w14:textId="77777777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73.9pt;margin-top:488pt;width:229.1pt;height:33pt;z-index:251830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" o:allowincell="f" filled="f" stroked="f">
                <v:textbox inset=",0,,0">
                  <w:txbxContent>
                    <w:p w14:paraId="5BE29A4C" w14:textId="28413A70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K2, T2, W2, T2, FRA2, ESP2, ALE2</w:t>
                      </w:r>
                    </w:p>
                    <w:p w14:paraId="1F4637C5" w14:textId="77777777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394E">
        <w:rPr>
          <w:noProof/>
        </w:rPr>
        <mc:AlternateContent>
          <mc:Choice Requires="wps">
            <w:drawing>
              <wp:anchor distT="0" distB="0" distL="114300" distR="114300" simplePos="0" relativeHeight="251834377" behindDoc="0" locked="0" layoutInCell="0" allowOverlap="1" wp14:anchorId="2E2CDD86" wp14:editId="1F50EC0F">
                <wp:simplePos x="0" y="0"/>
                <wp:positionH relativeFrom="page">
                  <wp:posOffset>945515</wp:posOffset>
                </wp:positionH>
                <wp:positionV relativeFrom="page">
                  <wp:posOffset>6521450</wp:posOffset>
                </wp:positionV>
                <wp:extent cx="2909570" cy="419100"/>
                <wp:effectExtent l="0" t="0" r="0" b="12700"/>
                <wp:wrapTight wrapText="bothSides">
                  <wp:wrapPolygon edited="0">
                    <wp:start x="189" y="0"/>
                    <wp:lineTo x="189" y="20945"/>
                    <wp:lineTo x="21119" y="20945"/>
                    <wp:lineTo x="21119" y="0"/>
                    <wp:lineTo x="189" y="0"/>
                  </wp:wrapPolygon>
                </wp:wrapTight>
                <wp:docPr id="1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A93C35" w14:textId="1FEF65F3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K4, T4, W4, T4, FRA4, ESP4</w:t>
                            </w:r>
                          </w:p>
                          <w:p w14:paraId="31776FFB" w14:textId="77777777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74.45pt;margin-top:513.5pt;width:229.1pt;height:33pt;z-index:251834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" o:allowincell="f" filled="f" stroked="f">
                <v:textbox inset=",0,,0">
                  <w:txbxContent>
                    <w:p w14:paraId="02A93C35" w14:textId="1FEF65F3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K4, T4, W4, T4, FRA4, ESP4</w:t>
                      </w:r>
                    </w:p>
                    <w:p w14:paraId="31776FFB" w14:textId="77777777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394E">
        <w:rPr>
          <w:noProof/>
        </w:rPr>
        <mc:AlternateContent>
          <mc:Choice Requires="wps">
            <w:drawing>
              <wp:anchor distT="0" distB="0" distL="114300" distR="114300" simplePos="0" relativeHeight="251838473" behindDoc="0" locked="0" layoutInCell="0" allowOverlap="1" wp14:anchorId="1776FDEB" wp14:editId="6A3813EC">
                <wp:simplePos x="0" y="0"/>
                <wp:positionH relativeFrom="page">
                  <wp:posOffset>938530</wp:posOffset>
                </wp:positionH>
                <wp:positionV relativeFrom="page">
                  <wp:posOffset>6883400</wp:posOffset>
                </wp:positionV>
                <wp:extent cx="2909570" cy="419100"/>
                <wp:effectExtent l="0" t="0" r="0" b="12700"/>
                <wp:wrapTight wrapText="bothSides">
                  <wp:wrapPolygon edited="0">
                    <wp:start x="189" y="0"/>
                    <wp:lineTo x="189" y="20945"/>
                    <wp:lineTo x="21119" y="20945"/>
                    <wp:lineTo x="21119" y="0"/>
                    <wp:lineTo x="189" y="0"/>
                  </wp:wrapPolygon>
                </wp:wrapTight>
                <wp:docPr id="1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9FE4D6" w14:textId="749BA9E5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K6, T6, W6, ESP6</w:t>
                            </w:r>
                          </w:p>
                          <w:p w14:paraId="211ACFFE" w14:textId="77777777" w:rsidR="002B162A" w:rsidRPr="002B162A" w:rsidRDefault="002B162A" w:rsidP="00CC0000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73.9pt;margin-top:542pt;width:229.1pt;height:33pt;z-index:251838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" o:allowincell="f" filled="f" stroked="f">
                <v:textbox inset=",0,,0">
                  <w:txbxContent>
                    <w:p w14:paraId="509FE4D6" w14:textId="749BA9E5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K6, T6, W6, ESP6</w:t>
                      </w:r>
                    </w:p>
                    <w:p w14:paraId="211ACFFE" w14:textId="77777777" w:rsidR="002B162A" w:rsidRPr="002B162A" w:rsidRDefault="002B162A" w:rsidP="00CC0000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394E">
        <w:rPr>
          <w:noProof/>
        </w:rPr>
        <mc:AlternateContent>
          <mc:Choice Requires="wps">
            <w:drawing>
              <wp:anchor distT="0" distB="0" distL="114300" distR="114300" simplePos="0" relativeHeight="251842569" behindDoc="0" locked="0" layoutInCell="0" allowOverlap="1" wp14:anchorId="6A4C8AB8" wp14:editId="4D4CA0AE">
                <wp:simplePos x="0" y="0"/>
                <wp:positionH relativeFrom="page">
                  <wp:posOffset>938530</wp:posOffset>
                </wp:positionH>
                <wp:positionV relativeFrom="page">
                  <wp:posOffset>7264400</wp:posOffset>
                </wp:positionV>
                <wp:extent cx="2909570" cy="419100"/>
                <wp:effectExtent l="0" t="0" r="0" b="12700"/>
                <wp:wrapTight wrapText="bothSides">
                  <wp:wrapPolygon edited="0">
                    <wp:start x="189" y="0"/>
                    <wp:lineTo x="189" y="20945"/>
                    <wp:lineTo x="21119" y="20945"/>
                    <wp:lineTo x="21119" y="0"/>
                    <wp:lineTo x="189" y="0"/>
                  </wp:wrapPolygon>
                </wp:wrapTight>
                <wp:docPr id="1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F7AB8B" w14:textId="172D65FB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NG, W8</w:t>
                            </w:r>
                          </w:p>
                          <w:p w14:paraId="307CE996" w14:textId="77777777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73.9pt;margin-top:572pt;width:229.1pt;height:33pt;z-index:251842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" o:allowincell="f" filled="f" stroked="f">
                <v:textbox inset=",0,,0">
                  <w:txbxContent>
                    <w:p w14:paraId="58F7AB8B" w14:textId="172D65FB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NG, W8</w:t>
                      </w:r>
                    </w:p>
                    <w:p w14:paraId="307CE996" w14:textId="77777777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394E">
        <w:rPr>
          <w:noProof/>
        </w:rPr>
        <mc:AlternateContent>
          <mc:Choice Requires="wps">
            <w:drawing>
              <wp:anchor distT="0" distB="0" distL="114300" distR="114300" simplePos="0" relativeHeight="251846665" behindDoc="0" locked="0" layoutInCell="0" allowOverlap="1" wp14:anchorId="1452ED87" wp14:editId="667B59EC">
                <wp:simplePos x="0" y="0"/>
                <wp:positionH relativeFrom="page">
                  <wp:posOffset>938530</wp:posOffset>
                </wp:positionH>
                <wp:positionV relativeFrom="page">
                  <wp:posOffset>7689850</wp:posOffset>
                </wp:positionV>
                <wp:extent cx="2909570" cy="419100"/>
                <wp:effectExtent l="0" t="0" r="0" b="12700"/>
                <wp:wrapTight wrapText="bothSides">
                  <wp:wrapPolygon edited="0">
                    <wp:start x="189" y="0"/>
                    <wp:lineTo x="189" y="20945"/>
                    <wp:lineTo x="21119" y="20945"/>
                    <wp:lineTo x="21119" y="0"/>
                    <wp:lineTo x="189" y="0"/>
                  </wp:wrapPolygon>
                </wp:wrapTight>
                <wp:docPr id="1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359C54" w14:textId="4D4E4B9F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  <w:r w:rsidRPr="002B162A">
                              <w:rPr>
                                <w:color w:val="000061"/>
                                <w:sz w:val="28"/>
                                <w:szCs w:val="28"/>
                              </w:rPr>
                              <w:t>W10</w:t>
                            </w:r>
                          </w:p>
                          <w:p w14:paraId="08BB1AEF" w14:textId="77777777" w:rsidR="002B162A" w:rsidRPr="002B162A" w:rsidRDefault="002B162A" w:rsidP="00BE394E">
                            <w:pPr>
                              <w:pStyle w:val="Heading3"/>
                              <w:rPr>
                                <w:color w:val="00006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73.9pt;margin-top:605.5pt;width:229.1pt;height:33pt;z-index:251846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" o:allowincell="f" filled="f" stroked="f">
                <v:textbox inset=",0,,0">
                  <w:txbxContent>
                    <w:p w14:paraId="29359C54" w14:textId="4D4E4B9F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  <w:r w:rsidRPr="002B162A">
                        <w:rPr>
                          <w:color w:val="000061"/>
                          <w:sz w:val="28"/>
                          <w:szCs w:val="28"/>
                        </w:rPr>
                        <w:t>W10</w:t>
                      </w:r>
                    </w:p>
                    <w:p w14:paraId="08BB1AEF" w14:textId="77777777" w:rsidR="002B162A" w:rsidRPr="002B162A" w:rsidRDefault="002B162A" w:rsidP="00BE394E">
                      <w:pPr>
                        <w:pStyle w:val="Heading3"/>
                        <w:rPr>
                          <w:color w:val="00006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2E85">
        <w:rPr>
          <w:noProof/>
        </w:rPr>
        <mc:AlternateContent>
          <mc:Choice Requires="wps">
            <w:drawing>
              <wp:anchor distT="0" distB="0" distL="114300" distR="114300" simplePos="0" relativeHeight="251760649" behindDoc="0" locked="0" layoutInCell="0" allowOverlap="1" wp14:anchorId="31295E07" wp14:editId="4C16E768">
                <wp:simplePos x="0" y="0"/>
                <wp:positionH relativeFrom="page">
                  <wp:posOffset>1263015</wp:posOffset>
                </wp:positionH>
                <wp:positionV relativeFrom="page">
                  <wp:posOffset>1407160</wp:posOffset>
                </wp:positionV>
                <wp:extent cx="2305685" cy="799465"/>
                <wp:effectExtent l="0" t="0" r="0" b="13335"/>
                <wp:wrapTight wrapText="bothSides">
                  <wp:wrapPolygon edited="0">
                    <wp:start x="238" y="0"/>
                    <wp:lineTo x="238" y="21274"/>
                    <wp:lineTo x="21178" y="21274"/>
                    <wp:lineTo x="21178" y="0"/>
                    <wp:lineTo x="238" y="0"/>
                  </wp:wrapPolygon>
                </wp:wrapTight>
                <wp:docPr id="10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3540C" w14:textId="3E0A4BEE" w:rsidR="002B162A" w:rsidRPr="00531958" w:rsidRDefault="002B162A" w:rsidP="00472E85">
                            <w:pPr>
                              <w:pStyle w:val="Heading3"/>
                              <w:rPr>
                                <w:color w:val="A70F03" w:themeColor="accent6"/>
                                <w:sz w:val="18"/>
                                <w:szCs w:val="18"/>
                              </w:rPr>
                            </w:pPr>
                          </w:p>
                          <w:p w14:paraId="70EC4C70" w14:textId="77777777" w:rsidR="002B162A" w:rsidRPr="003F0337" w:rsidRDefault="002B162A" w:rsidP="00472E85">
                            <w:pPr>
                              <w:pStyle w:val="Heading3"/>
                              <w:rPr>
                                <w:color w:val="A70F03" w:themeColor="accent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99.45pt;margin-top:110.8pt;width:181.55pt;height:62.95pt;z-index:251760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" o:allowincell="f" filled="f" stroked="f">
                <v:textbox inset=",0,,0">
                  <w:txbxContent>
                    <w:p w14:paraId="6BF3540C" w14:textId="3E0A4BEE" w:rsidR="002B162A" w:rsidRPr="00531958" w:rsidRDefault="002B162A" w:rsidP="00472E85">
                      <w:pPr>
                        <w:pStyle w:val="Heading3"/>
                        <w:rPr>
                          <w:color w:val="A70F03" w:themeColor="accent6"/>
                          <w:sz w:val="18"/>
                          <w:szCs w:val="18"/>
                        </w:rPr>
                      </w:pPr>
                    </w:p>
                    <w:p w14:paraId="70EC4C70" w14:textId="77777777" w:rsidR="002B162A" w:rsidRPr="003F0337" w:rsidRDefault="002B162A" w:rsidP="00472E85">
                      <w:pPr>
                        <w:pStyle w:val="Heading3"/>
                        <w:rPr>
                          <w:color w:val="A70F03" w:themeColor="accent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6141E" w:rsidSect="00864B61">
      <w:headerReference w:type="default" r:id="rId19"/>
      <w:headerReference w:type="first" r:id="rId20"/>
      <w:pgSz w:w="24480" w:h="15840" w:orient="landscape"/>
      <w:pgMar w:top="720" w:right="576" w:bottom="72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633FA5" w14:textId="77777777" w:rsidR="006E4033" w:rsidRDefault="006E4033">
      <w:r>
        <w:separator/>
      </w:r>
    </w:p>
  </w:endnote>
  <w:endnote w:type="continuationSeparator" w:id="0">
    <w:p w14:paraId="053E746F" w14:textId="77777777" w:rsidR="006E4033" w:rsidRDefault="006E4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FAD96" w14:textId="77777777" w:rsidR="006E4033" w:rsidRDefault="006E4033">
      <w:r>
        <w:separator/>
      </w:r>
    </w:p>
  </w:footnote>
  <w:footnote w:type="continuationSeparator" w:id="0">
    <w:p w14:paraId="55ED5335" w14:textId="77777777" w:rsidR="006E4033" w:rsidRDefault="006E40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46316" w14:textId="77777777" w:rsidR="002B162A" w:rsidRDefault="002B16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45" behindDoc="0" locked="0" layoutInCell="1" allowOverlap="1" wp14:anchorId="4CDE8068" wp14:editId="0EF0F445">
              <wp:simplePos x="0" y="0"/>
              <wp:positionH relativeFrom="page">
                <wp:posOffset>374650</wp:posOffset>
              </wp:positionH>
              <wp:positionV relativeFrom="page">
                <wp:posOffset>640080</wp:posOffset>
              </wp:positionV>
              <wp:extent cx="14776450" cy="8869680"/>
              <wp:effectExtent l="6350" t="5080" r="0" b="2540"/>
              <wp:wrapTight wrapText="bothSides">
                <wp:wrapPolygon edited="0">
                  <wp:start x="-89" y="0"/>
                  <wp:lineTo x="-89" y="21091"/>
                  <wp:lineTo x="21600" y="21091"/>
                  <wp:lineTo x="21600" y="0"/>
                  <wp:lineTo x="-89" y="0"/>
                </wp:wrapPolygon>
              </wp:wrapTight>
              <wp:docPr id="1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776450" cy="88696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9.5pt;margin-top:50.4pt;width:1163.5pt;height:698.4pt;z-index:251659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" fillcolor="#e95516 [3204]" stroked="f" strokecolor="#4a7ebb" strokeweight="1.5pt">
              <v:fill color2="#ffa200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47" behindDoc="0" locked="0" layoutInCell="1" allowOverlap="1" wp14:anchorId="4CD7B06A" wp14:editId="0997B8F0">
          <wp:simplePos x="5486400" y="8229600"/>
          <wp:positionH relativeFrom="page">
            <wp:posOffset>365760</wp:posOffset>
          </wp:positionH>
          <wp:positionV relativeFrom="page">
            <wp:posOffset>438785</wp:posOffset>
          </wp:positionV>
          <wp:extent cx="14818360" cy="9159240"/>
          <wp:effectExtent l="25400" t="0" r="0" b="0"/>
          <wp:wrapTight wrapText="bothSides">
            <wp:wrapPolygon edited="0">
              <wp:start x="-37" y="0"/>
              <wp:lineTo x="-37" y="1737"/>
              <wp:lineTo x="111" y="1917"/>
              <wp:lineTo x="740" y="1977"/>
              <wp:lineTo x="5220" y="2875"/>
              <wp:lineTo x="5369" y="2875"/>
              <wp:lineTo x="5369" y="2935"/>
              <wp:lineTo x="9848" y="3834"/>
              <wp:lineTo x="9997" y="3834"/>
              <wp:lineTo x="9997" y="3894"/>
              <wp:lineTo x="10737" y="4792"/>
              <wp:lineTo x="10774" y="6709"/>
              <wp:lineTo x="-37" y="9105"/>
              <wp:lineTo x="-37" y="14735"/>
              <wp:lineTo x="2555" y="15334"/>
              <wp:lineTo x="-37" y="15514"/>
              <wp:lineTo x="-37" y="21564"/>
              <wp:lineTo x="21585" y="21564"/>
              <wp:lineTo x="21585" y="21205"/>
              <wp:lineTo x="15143" y="21085"/>
              <wp:lineTo x="11996" y="20126"/>
              <wp:lineTo x="12070" y="17611"/>
              <wp:lineTo x="11663" y="17371"/>
              <wp:lineTo x="10922" y="17251"/>
              <wp:lineTo x="12033" y="16652"/>
              <wp:lineTo x="12033" y="9524"/>
              <wp:lineTo x="7442" y="7667"/>
              <wp:lineTo x="10737" y="6709"/>
              <wp:lineTo x="10774" y="4792"/>
              <wp:lineTo x="14662" y="4792"/>
              <wp:lineTo x="17587" y="4373"/>
              <wp:lineTo x="17550" y="3834"/>
              <wp:lineTo x="17661" y="3834"/>
              <wp:lineTo x="20326" y="2935"/>
              <wp:lineTo x="20326" y="2875"/>
              <wp:lineTo x="21585" y="2576"/>
              <wp:lineTo x="21585" y="0"/>
              <wp:lineTo x="-37" y="0"/>
            </wp:wrapPolygon>
          </wp:wrapTight>
          <wp:docPr id="13" name="Picture 13" descr="OverlayInt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verlayInt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8360" cy="9159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9504" behindDoc="0" locked="0" layoutInCell="1" allowOverlap="1" wp14:anchorId="1C9E8E48" wp14:editId="09C51163">
          <wp:simplePos x="0" y="0"/>
          <wp:positionH relativeFrom="page">
            <wp:posOffset>10325735</wp:posOffset>
          </wp:positionH>
          <wp:positionV relativeFrom="page">
            <wp:posOffset>1586230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11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BEE0E" w14:textId="77777777" w:rsidR="002B162A" w:rsidRDefault="002B16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51" behindDoc="0" locked="0" layoutInCell="1" allowOverlap="1" wp14:anchorId="6838C367" wp14:editId="64AD2859">
              <wp:simplePos x="0" y="0"/>
              <wp:positionH relativeFrom="page">
                <wp:posOffset>8280400</wp:posOffset>
              </wp:positionH>
              <wp:positionV relativeFrom="page">
                <wp:posOffset>457200</wp:posOffset>
              </wp:positionV>
              <wp:extent cx="6894830" cy="9144000"/>
              <wp:effectExtent l="0" t="0" r="127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652pt;margin-top:36pt;width:542.9pt;height:10in;z-index:251659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cclwDAABl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" fillcolor="#e95516 [3204]" stroked="f" strokecolor="#4a7ebb" strokeweight="1.5pt">
              <v:fill color2="#ffa200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52" behindDoc="0" locked="0" layoutInCell="1" allowOverlap="1" wp14:anchorId="61F1C7AE" wp14:editId="138646E4">
              <wp:simplePos x="0" y="0"/>
              <wp:positionH relativeFrom="page">
                <wp:posOffset>360680</wp:posOffset>
              </wp:positionH>
              <wp:positionV relativeFrom="page">
                <wp:posOffset>457200</wp:posOffset>
              </wp:positionV>
              <wp:extent cx="6894830" cy="9144000"/>
              <wp:effectExtent l="5080" t="0" r="0" b="0"/>
              <wp:wrapTight wrapText="bothSides">
                <wp:wrapPolygon edited="0">
                  <wp:start x="-30" y="0"/>
                  <wp:lineTo x="-30" y="21555"/>
                  <wp:lineTo x="21600" y="21555"/>
                  <wp:lineTo x="21600" y="0"/>
                  <wp:lineTo x="-30" y="0"/>
                </wp:wrapPolygon>
              </wp:wrapTight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94830" cy="9144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4pt;margin-top:36pt;width:542.9pt;height:10in;z-index:251659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" fillcolor="#e95516 [3204]" stroked="f" strokecolor="#4a7ebb" strokeweight="1.5pt">
              <v:fill color2="#ffa200 [321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9255" behindDoc="0" locked="0" layoutInCell="1" allowOverlap="1" wp14:anchorId="215A42CA" wp14:editId="1EC10E6F">
          <wp:simplePos x="5486400" y="8229600"/>
          <wp:positionH relativeFrom="page">
            <wp:posOffset>330200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1493"/>
              <wp:lineTo x="1107" y="1910"/>
              <wp:lineTo x="2609" y="2090"/>
              <wp:lineTo x="9171" y="2866"/>
              <wp:lineTo x="10753" y="2866"/>
              <wp:lineTo x="10753" y="5731"/>
              <wp:lineTo x="6167" y="6090"/>
              <wp:lineTo x="3479" y="6448"/>
              <wp:lineTo x="3479" y="6687"/>
              <wp:lineTo x="-79" y="7522"/>
              <wp:lineTo x="-79" y="21552"/>
              <wp:lineTo x="21584" y="21552"/>
              <wp:lineTo x="21584" y="8000"/>
              <wp:lineTo x="17710" y="7642"/>
              <wp:lineTo x="10515" y="6687"/>
              <wp:lineTo x="10832" y="1970"/>
              <wp:lineTo x="10832" y="1910"/>
              <wp:lineTo x="11069" y="1910"/>
              <wp:lineTo x="17710" y="1015"/>
              <wp:lineTo x="17710" y="955"/>
              <wp:lineTo x="21584" y="597"/>
              <wp:lineTo x="21584" y="0"/>
              <wp:lineTo x="-79" y="0"/>
            </wp:wrapPolygon>
          </wp:wrapTight>
          <wp:docPr id="2" name="Picture 2" descr="Overlay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BackCover.png"/>
                  <pic:cNvPicPr/>
                </pic:nvPicPr>
                <pic:blipFill>
                  <a:blip r:embed="rId1"/>
                  <a:srcRect r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9254" behindDoc="0" locked="0" layoutInCell="1" allowOverlap="1" wp14:anchorId="6F538400" wp14:editId="71FBDF5F">
          <wp:simplePos x="5486400" y="8229600"/>
          <wp:positionH relativeFrom="page">
            <wp:posOffset>8255000</wp:posOffset>
          </wp:positionH>
          <wp:positionV relativeFrom="page">
            <wp:posOffset>438785</wp:posOffset>
          </wp:positionV>
          <wp:extent cx="6939280" cy="9189720"/>
          <wp:effectExtent l="25400" t="0" r="0" b="0"/>
          <wp:wrapTight wrapText="bothSides">
            <wp:wrapPolygon edited="0">
              <wp:start x="-79" y="0"/>
              <wp:lineTo x="-79" y="358"/>
              <wp:lineTo x="2767" y="955"/>
              <wp:lineTo x="4348" y="1015"/>
              <wp:lineTo x="10990" y="1910"/>
              <wp:lineTo x="11227" y="1910"/>
              <wp:lineTo x="11227" y="1970"/>
              <wp:lineTo x="10753" y="2866"/>
              <wp:lineTo x="10753" y="5731"/>
              <wp:lineTo x="6009" y="6090"/>
              <wp:lineTo x="3321" y="6448"/>
              <wp:lineTo x="3321" y="6687"/>
              <wp:lineTo x="-79" y="7463"/>
              <wp:lineTo x="-79" y="21552"/>
              <wp:lineTo x="21584" y="21552"/>
              <wp:lineTo x="21584" y="21254"/>
              <wp:lineTo x="17868" y="21015"/>
              <wp:lineTo x="15101" y="20060"/>
              <wp:lineTo x="15022" y="20060"/>
              <wp:lineTo x="21584" y="19463"/>
              <wp:lineTo x="21584" y="6985"/>
              <wp:lineTo x="17236" y="6687"/>
              <wp:lineTo x="10673" y="5731"/>
              <wp:lineTo x="10753" y="2866"/>
              <wp:lineTo x="12729" y="2866"/>
              <wp:lineTo x="19449" y="2149"/>
              <wp:lineTo x="19449" y="1910"/>
              <wp:lineTo x="21584" y="1672"/>
              <wp:lineTo x="21584" y="0"/>
              <wp:lineTo x="-79" y="0"/>
            </wp:wrapPolygon>
          </wp:wrapTight>
          <wp:docPr id="3" name="Picture 3" descr="Overlay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Cover.png"/>
                  <pic:cNvPicPr/>
                </pic:nvPicPr>
                <pic:blipFill>
                  <a:blip r:embed="rId2"/>
                  <a:srcRect l="619"/>
                  <a:stretch>
                    <a:fillRect/>
                  </a:stretch>
                </pic:blipFill>
                <pic:spPr>
                  <a:xfrm>
                    <a:off x="0" y="0"/>
                    <a:ext cx="6939280" cy="9189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6B52497" wp14:editId="4E49900B">
          <wp:simplePos x="0" y="0"/>
          <wp:positionH relativeFrom="page">
            <wp:posOffset>2338070</wp:posOffset>
          </wp:positionH>
          <wp:positionV relativeFrom="page">
            <wp:posOffset>309245</wp:posOffset>
          </wp:positionV>
          <wp:extent cx="344805" cy="860425"/>
          <wp:effectExtent l="25400" t="0" r="10795" b="0"/>
          <wp:wrapTight wrapText="bothSides">
            <wp:wrapPolygon edited="0">
              <wp:start x="6365" y="0"/>
              <wp:lineTo x="-1591" y="8289"/>
              <wp:lineTo x="3182" y="21042"/>
              <wp:lineTo x="12729" y="21042"/>
              <wp:lineTo x="15912" y="20404"/>
              <wp:lineTo x="22276" y="12115"/>
              <wp:lineTo x="22276" y="8927"/>
              <wp:lineTo x="15912" y="0"/>
              <wp:lineTo x="6365" y="0"/>
            </wp:wrapPolygon>
          </wp:wrapTight>
          <wp:docPr id="5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480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112E">
      <w:rPr>
        <w:noProof/>
      </w:rPr>
      <w:drawing>
        <wp:anchor distT="0" distB="0" distL="114300" distR="114300" simplePos="0" relativeHeight="251667456" behindDoc="0" locked="0" layoutInCell="1" allowOverlap="1" wp14:anchorId="7727D201" wp14:editId="4DB072AA">
          <wp:simplePos x="0" y="0"/>
          <wp:positionH relativeFrom="page">
            <wp:posOffset>13096240</wp:posOffset>
          </wp:positionH>
          <wp:positionV relativeFrom="page">
            <wp:posOffset>309245</wp:posOffset>
          </wp:positionV>
          <wp:extent cx="337185" cy="860425"/>
          <wp:effectExtent l="25400" t="0" r="0" b="0"/>
          <wp:wrapTight wrapText="bothSides">
            <wp:wrapPolygon edited="0">
              <wp:start x="6508" y="0"/>
              <wp:lineTo x="0" y="5739"/>
              <wp:lineTo x="-1627" y="11477"/>
              <wp:lineTo x="3254" y="21042"/>
              <wp:lineTo x="14644" y="21042"/>
              <wp:lineTo x="16271" y="20404"/>
              <wp:lineTo x="14644" y="20404"/>
              <wp:lineTo x="21153" y="13390"/>
              <wp:lineTo x="21153" y="8289"/>
              <wp:lineTo x="14644" y="0"/>
              <wp:lineTo x="6508" y="0"/>
            </wp:wrapPolygon>
          </wp:wrapTight>
          <wp:docPr id="6" name="Picture 4" descr="leafspro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fsprout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85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24F442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B3C50FC"/>
    <w:multiLevelType w:val="hybridMultilevel"/>
    <w:tmpl w:val="708E9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D45E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13690"/>
    <w:rsid w:val="0005175F"/>
    <w:rsid w:val="0008120B"/>
    <w:rsid w:val="00084EA3"/>
    <w:rsid w:val="000C44EE"/>
    <w:rsid w:val="00115907"/>
    <w:rsid w:val="0012626B"/>
    <w:rsid w:val="00144A2A"/>
    <w:rsid w:val="001D405A"/>
    <w:rsid w:val="00213690"/>
    <w:rsid w:val="00223DC1"/>
    <w:rsid w:val="00226457"/>
    <w:rsid w:val="0026141E"/>
    <w:rsid w:val="002B162A"/>
    <w:rsid w:val="002D44B9"/>
    <w:rsid w:val="002F6F3E"/>
    <w:rsid w:val="003155F7"/>
    <w:rsid w:val="003502C2"/>
    <w:rsid w:val="00350C54"/>
    <w:rsid w:val="003941EC"/>
    <w:rsid w:val="003D53AC"/>
    <w:rsid w:val="003F0337"/>
    <w:rsid w:val="004224F4"/>
    <w:rsid w:val="00424431"/>
    <w:rsid w:val="00472E85"/>
    <w:rsid w:val="005062DE"/>
    <w:rsid w:val="00531958"/>
    <w:rsid w:val="0056795D"/>
    <w:rsid w:val="005A2F4E"/>
    <w:rsid w:val="005D4CFD"/>
    <w:rsid w:val="00671882"/>
    <w:rsid w:val="006E4033"/>
    <w:rsid w:val="007064D8"/>
    <w:rsid w:val="00772374"/>
    <w:rsid w:val="007E1334"/>
    <w:rsid w:val="00804B56"/>
    <w:rsid w:val="00864B61"/>
    <w:rsid w:val="00871156"/>
    <w:rsid w:val="00881A1B"/>
    <w:rsid w:val="008B7328"/>
    <w:rsid w:val="00903065"/>
    <w:rsid w:val="00904122"/>
    <w:rsid w:val="00913AA3"/>
    <w:rsid w:val="00926929"/>
    <w:rsid w:val="009902C9"/>
    <w:rsid w:val="009E1D37"/>
    <w:rsid w:val="009F53E6"/>
    <w:rsid w:val="00A01D6F"/>
    <w:rsid w:val="00A155A3"/>
    <w:rsid w:val="00A20A8F"/>
    <w:rsid w:val="00A25FC9"/>
    <w:rsid w:val="00A3296F"/>
    <w:rsid w:val="00AF0C20"/>
    <w:rsid w:val="00B05A91"/>
    <w:rsid w:val="00B07472"/>
    <w:rsid w:val="00B10820"/>
    <w:rsid w:val="00B13F74"/>
    <w:rsid w:val="00B73B36"/>
    <w:rsid w:val="00BA0528"/>
    <w:rsid w:val="00BB414C"/>
    <w:rsid w:val="00BE394E"/>
    <w:rsid w:val="00C46239"/>
    <w:rsid w:val="00C546C6"/>
    <w:rsid w:val="00C75B15"/>
    <w:rsid w:val="00C77C66"/>
    <w:rsid w:val="00CC0000"/>
    <w:rsid w:val="00D074FD"/>
    <w:rsid w:val="00D96121"/>
    <w:rsid w:val="00E678CB"/>
    <w:rsid w:val="00E72DF5"/>
    <w:rsid w:val="00EB27AD"/>
    <w:rsid w:val="00F41F20"/>
    <w:rsid w:val="00F5681B"/>
    <w:rsid w:val="00F636AC"/>
    <w:rsid w:val="00F97FB4"/>
    <w:rsid w:val="00FD1BF4"/>
    <w:rsid w:val="00FD27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FF0A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156"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FDBC4F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42A0B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A70F03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E95516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E95516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FDBC4F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E95516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D95B02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D95B02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E95516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742A0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FDBC4F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FA200" w:themeColor="background2"/>
      <w:sz w:val="20"/>
    </w:rPr>
  </w:style>
  <w:style w:type="character" w:styleId="Hyperlink">
    <w:name w:val="Hyperlink"/>
    <w:basedOn w:val="DefaultParagraphFont"/>
    <w:uiPriority w:val="99"/>
    <w:unhideWhenUsed/>
    <w:rsid w:val="00213690"/>
    <w:rPr>
      <w:color w:val="C6110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162A"/>
    <w:rPr>
      <w:color w:val="FDE8B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156"/>
  </w:style>
  <w:style w:type="paragraph" w:styleId="Heading1">
    <w:name w:val="heading 1"/>
    <w:basedOn w:val="Normal"/>
    <w:link w:val="Heading1Char"/>
    <w:uiPriority w:val="9"/>
    <w:qFormat/>
    <w:rsid w:val="009C7E8B"/>
    <w:pPr>
      <w:outlineLvl w:val="0"/>
    </w:pPr>
    <w:rPr>
      <w:rFonts w:asciiTheme="majorHAnsi" w:eastAsiaTheme="majorEastAsia" w:hAnsiTheme="majorHAnsi" w:cstheme="majorBidi"/>
      <w:bCs/>
      <w:color w:val="FDBC4F" w:themeColor="accent2"/>
      <w:sz w:val="8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9C7E8B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C7E8B"/>
    <w:pPr>
      <w:outlineLvl w:val="2"/>
    </w:pPr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C7E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18270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42A0B" w:themeColor="accent1" w:themeShade="80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1827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1827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1827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BD28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BD283D"/>
  </w:style>
  <w:style w:type="paragraph" w:styleId="Footer">
    <w:name w:val="footer"/>
    <w:basedOn w:val="Normal"/>
    <w:link w:val="FooterChar"/>
    <w:semiHidden/>
    <w:unhideWhenUsed/>
    <w:rsid w:val="009C7E8B"/>
    <w:pPr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semiHidden/>
    <w:rsid w:val="009C7E8B"/>
    <w:rPr>
      <w:b/>
      <w:color w:val="FFFFFF" w:themeColor="background1"/>
      <w:sz w:val="28"/>
    </w:rPr>
  </w:style>
  <w:style w:type="paragraph" w:customStyle="1" w:styleId="Header-Left">
    <w:name w:val="Header-Left"/>
    <w:basedOn w:val="Normal"/>
    <w:rsid w:val="009C7E8B"/>
    <w:pPr>
      <w:spacing w:before="200" w:after="60"/>
      <w:ind w:left="230"/>
    </w:pPr>
    <w:rPr>
      <w:rFonts w:asciiTheme="majorHAnsi" w:eastAsiaTheme="majorEastAsia" w:hAnsiTheme="majorHAnsi"/>
      <w:color w:val="A70F03" w:themeColor="accent6"/>
      <w:sz w:val="28"/>
      <w:szCs w:val="30"/>
    </w:rPr>
  </w:style>
  <w:style w:type="paragraph" w:styleId="Title">
    <w:name w:val="Title"/>
    <w:basedOn w:val="Normal"/>
    <w:link w:val="TitleChar"/>
    <w:uiPriority w:val="10"/>
    <w:qFormat/>
    <w:rsid w:val="009C7E8B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7E8B"/>
    <w:rPr>
      <w:rFonts w:asciiTheme="majorHAnsi" w:eastAsiaTheme="majorEastAsia" w:hAnsiTheme="majorHAnsi" w:cstheme="majorHAnsi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9C7E8B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9C7E8B"/>
    <w:rPr>
      <w:rFonts w:asciiTheme="majorHAnsi" w:eastAsiaTheme="majorEastAsia" w:hAnsiTheme="majorHAnsi" w:cstheme="majorHAnsi"/>
      <w:iCs/>
      <w:color w:val="FFFFFF" w:themeColor="background1"/>
      <w:sz w:val="20"/>
    </w:rPr>
  </w:style>
  <w:style w:type="paragraph" w:styleId="Date">
    <w:name w:val="Date"/>
    <w:basedOn w:val="Normal"/>
    <w:link w:val="DateChar"/>
    <w:uiPriority w:val="99"/>
    <w:semiHidden/>
    <w:unhideWhenUsed/>
    <w:rsid w:val="009C7E8B"/>
    <w:pPr>
      <w:jc w:val="center"/>
    </w:pPr>
    <w:rPr>
      <w:color w:val="E95516" w:themeColor="accent1"/>
      <w:sz w:val="96"/>
    </w:rPr>
  </w:style>
  <w:style w:type="character" w:customStyle="1" w:styleId="DateChar">
    <w:name w:val="Date Char"/>
    <w:basedOn w:val="DefaultParagraphFont"/>
    <w:link w:val="Date"/>
    <w:uiPriority w:val="99"/>
    <w:semiHidden/>
    <w:rsid w:val="009C7E8B"/>
    <w:rPr>
      <w:color w:val="E95516" w:themeColor="accent1"/>
      <w:sz w:val="96"/>
    </w:rPr>
  </w:style>
  <w:style w:type="character" w:customStyle="1" w:styleId="Heading1Char">
    <w:name w:val="Heading 1 Char"/>
    <w:basedOn w:val="DefaultParagraphFont"/>
    <w:link w:val="Heading1"/>
    <w:uiPriority w:val="9"/>
    <w:rsid w:val="009C7E8B"/>
    <w:rPr>
      <w:rFonts w:asciiTheme="majorHAnsi" w:eastAsiaTheme="majorEastAsia" w:hAnsiTheme="majorHAnsi" w:cstheme="majorBidi"/>
      <w:bCs/>
      <w:color w:val="FDBC4F" w:themeColor="accent2"/>
      <w:sz w:val="8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E8B"/>
    <w:rPr>
      <w:rFonts w:asciiTheme="majorHAnsi" w:eastAsiaTheme="majorEastAsia" w:hAnsiTheme="majorHAnsi" w:cstheme="majorBidi"/>
      <w:bCs/>
      <w:color w:val="FFFFFF" w:themeColor="background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7E8B"/>
    <w:rPr>
      <w:rFonts w:asciiTheme="majorHAnsi" w:eastAsiaTheme="majorEastAsia" w:hAnsiTheme="majorHAnsi" w:cstheme="majorBidi"/>
      <w:bCs/>
      <w:color w:val="FFFFFF" w:themeColor="background1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E8B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9C7E8B"/>
    <w:pPr>
      <w:spacing w:after="20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7E8B"/>
    <w:rPr>
      <w:color w:val="FFFFFF" w:themeColor="background1"/>
      <w:sz w:val="20"/>
    </w:rPr>
  </w:style>
  <w:style w:type="paragraph" w:customStyle="1" w:styleId="Headline">
    <w:name w:val="Headline"/>
    <w:basedOn w:val="Normal"/>
    <w:qFormat/>
    <w:rsid w:val="009C7E8B"/>
    <w:pPr>
      <w:jc w:val="center"/>
    </w:pPr>
    <w:rPr>
      <w:rFonts w:asciiTheme="majorHAnsi" w:eastAsiaTheme="majorEastAsia" w:hAnsiTheme="majorHAnsi" w:cstheme="majorHAnsi"/>
      <w:color w:val="E95516" w:themeColor="accent1"/>
      <w:sz w:val="48"/>
    </w:rPr>
  </w:style>
  <w:style w:type="paragraph" w:styleId="Quote">
    <w:name w:val="Quote"/>
    <w:basedOn w:val="Normal"/>
    <w:link w:val="QuoteChar"/>
    <w:uiPriority w:val="29"/>
    <w:qFormat/>
    <w:rsid w:val="009C7E8B"/>
    <w:pPr>
      <w:jc w:val="center"/>
    </w:pPr>
    <w:rPr>
      <w:color w:val="D95B02" w:themeColor="text2"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9C7E8B"/>
    <w:rPr>
      <w:color w:val="D95B02" w:themeColor="text2"/>
      <w:sz w:val="18"/>
    </w:rPr>
  </w:style>
  <w:style w:type="paragraph" w:customStyle="1" w:styleId="Organization">
    <w:name w:val="Organization"/>
    <w:basedOn w:val="Normal"/>
    <w:qFormat/>
    <w:rsid w:val="009C7E8B"/>
    <w:pPr>
      <w:jc w:val="center"/>
    </w:pPr>
    <w:rPr>
      <w:b/>
      <w:color w:val="E95516" w:themeColor="accent1"/>
      <w:sz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E8B"/>
    <w:rPr>
      <w:rFonts w:asciiTheme="majorHAnsi" w:eastAsiaTheme="majorEastAsia" w:hAnsiTheme="majorHAnsi" w:cstheme="majorBidi"/>
      <w:i/>
      <w:iCs/>
      <w:color w:val="742A0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E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E8B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E8B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uiPriority w:val="99"/>
    <w:semiHidden/>
    <w:unhideWhenUsed/>
    <w:rsid w:val="009C7E8B"/>
    <w:pPr>
      <w:numPr>
        <w:numId w:val="2"/>
      </w:numPr>
    </w:pPr>
  </w:style>
  <w:style w:type="paragraph" w:customStyle="1" w:styleId="Attribution">
    <w:name w:val="Attribution"/>
    <w:basedOn w:val="Normal"/>
    <w:qFormat/>
    <w:rsid w:val="009C7E8B"/>
    <w:pPr>
      <w:jc w:val="right"/>
    </w:pPr>
    <w:rPr>
      <w:i/>
      <w:color w:val="FDBC4F" w:themeColor="accent2"/>
      <w:sz w:val="18"/>
    </w:rPr>
  </w:style>
  <w:style w:type="paragraph" w:customStyle="1" w:styleId="ContactDetails">
    <w:name w:val="Contact Details"/>
    <w:basedOn w:val="Normal"/>
    <w:qFormat/>
    <w:rsid w:val="009C7E8B"/>
    <w:pPr>
      <w:jc w:val="center"/>
    </w:pPr>
    <w:rPr>
      <w:b/>
      <w:color w:val="FFA200" w:themeColor="background2"/>
      <w:sz w:val="20"/>
    </w:rPr>
  </w:style>
  <w:style w:type="character" w:styleId="Hyperlink">
    <w:name w:val="Hyperlink"/>
    <w:basedOn w:val="DefaultParagraphFont"/>
    <w:uiPriority w:val="99"/>
    <w:unhideWhenUsed/>
    <w:rsid w:val="00213690"/>
    <w:rPr>
      <w:color w:val="C6110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162A"/>
    <w:rPr>
      <w:color w:val="FDE8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wizardsavassi.com.br" TargetMode="External"/><Relationship Id="rId11" Type="http://schemas.openxmlformats.org/officeDocument/2006/relationships/hyperlink" Target="http://www.wizardsavassi.com.br" TargetMode="External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mailto:wizardsavassi@terra.com.br" TargetMode="External"/><Relationship Id="rId16" Type="http://schemas.openxmlformats.org/officeDocument/2006/relationships/hyperlink" Target="mailto:wizardsavassi@terra.com.br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Grow%20Tabloid%20Brochure.dotx" TargetMode="External"/></Relationships>
</file>

<file path=word/theme/theme1.xml><?xml version="1.0" encoding="utf-8"?>
<a:theme xmlns:a="http://schemas.openxmlformats.org/drawingml/2006/main" name="Office Theme">
  <a:themeElements>
    <a:clrScheme name="Grow Tabloid Brochure">
      <a:dk1>
        <a:sysClr val="windowText" lastClr="000000"/>
      </a:dk1>
      <a:lt1>
        <a:sysClr val="window" lastClr="FFFFFF"/>
      </a:lt1>
      <a:dk2>
        <a:srgbClr val="D95B02"/>
      </a:dk2>
      <a:lt2>
        <a:srgbClr val="FFA200"/>
      </a:lt2>
      <a:accent1>
        <a:srgbClr val="E95516"/>
      </a:accent1>
      <a:accent2>
        <a:srgbClr val="FDBC4F"/>
      </a:accent2>
      <a:accent3>
        <a:srgbClr val="B0A746"/>
      </a:accent3>
      <a:accent4>
        <a:srgbClr val="6E6718"/>
      </a:accent4>
      <a:accent5>
        <a:srgbClr val="A0370E"/>
      </a:accent5>
      <a:accent6>
        <a:srgbClr val="A70F03"/>
      </a:accent6>
      <a:hlink>
        <a:srgbClr val="C61102"/>
      </a:hlink>
      <a:folHlink>
        <a:srgbClr val="FDE8B0"/>
      </a:folHlink>
    </a:clrScheme>
    <a:fontScheme name="Grow Tabloid Brochure">
      <a:majorFont>
        <a:latin typeface="Corbel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Grow Tabloid Brochure.dotx</Template>
  <TotalTime>293</TotalTime>
  <Pages>5</Pages>
  <Words>17</Words>
  <Characters>98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hansen</dc:creator>
  <cp:keywords/>
  <dc:description/>
  <cp:lastModifiedBy>olaf hansen</cp:lastModifiedBy>
  <cp:revision>27</cp:revision>
  <cp:lastPrinted>2007-09-24T17:52:00Z</cp:lastPrinted>
  <dcterms:created xsi:type="dcterms:W3CDTF">2017-01-12T11:47:00Z</dcterms:created>
  <dcterms:modified xsi:type="dcterms:W3CDTF">2017-03-07T12:07:00Z</dcterms:modified>
  <cp:category/>
</cp:coreProperties>
</file>